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7518A" w14:textId="71139AAA" w:rsidR="003C603D" w:rsidRPr="001C6699" w:rsidRDefault="00DE0332">
      <w:pPr>
        <w:pageBreakBefore/>
        <w:jc w:val="center"/>
        <w:rPr>
          <w:b/>
          <w:i/>
          <w:color w:val="FF0000"/>
          <w:sz w:val="36"/>
          <w:szCs w:val="36"/>
        </w:rPr>
      </w:pPr>
      <w:r>
        <w:rPr>
          <w:b/>
          <w:i/>
          <w:color w:val="FF0000"/>
          <w:sz w:val="36"/>
          <w:szCs w:val="36"/>
        </w:rPr>
        <w:t>20</w:t>
      </w:r>
      <w:r w:rsidR="00E17985">
        <w:rPr>
          <w:b/>
          <w:i/>
          <w:color w:val="FF0000"/>
          <w:sz w:val="36"/>
          <w:szCs w:val="36"/>
        </w:rPr>
        <w:t>2</w:t>
      </w:r>
      <w:r w:rsidR="00291BE1">
        <w:rPr>
          <w:b/>
          <w:i/>
          <w:color w:val="FF0000"/>
          <w:sz w:val="36"/>
          <w:szCs w:val="36"/>
        </w:rPr>
        <w:t>1</w:t>
      </w:r>
      <w:r w:rsidR="007D633A" w:rsidRPr="001C6699">
        <w:rPr>
          <w:b/>
          <w:i/>
          <w:color w:val="FF0000"/>
          <w:sz w:val="36"/>
          <w:szCs w:val="36"/>
        </w:rPr>
        <w:t xml:space="preserve"> </w:t>
      </w:r>
      <w:r w:rsidR="00E92A88">
        <w:rPr>
          <w:b/>
          <w:i/>
          <w:color w:val="FF0000"/>
          <w:sz w:val="36"/>
          <w:szCs w:val="36"/>
        </w:rPr>
        <w:t>District 3-5A Cr</w:t>
      </w:r>
      <w:r w:rsidR="00783DE8">
        <w:rPr>
          <w:b/>
          <w:i/>
          <w:color w:val="FF0000"/>
          <w:sz w:val="36"/>
          <w:szCs w:val="36"/>
        </w:rPr>
        <w:t>oss</w:t>
      </w:r>
      <w:r w:rsidR="00E92A88">
        <w:rPr>
          <w:b/>
          <w:i/>
          <w:color w:val="FF0000"/>
          <w:sz w:val="36"/>
          <w:szCs w:val="36"/>
        </w:rPr>
        <w:t xml:space="preserve"> Country Championships</w:t>
      </w:r>
    </w:p>
    <w:p w14:paraId="624FC8EA" w14:textId="5B7BFB9E" w:rsidR="003C603D" w:rsidRDefault="003C603D">
      <w:pPr>
        <w:jc w:val="center"/>
        <w:rPr>
          <w:b/>
          <w:sz w:val="28"/>
          <w:szCs w:val="28"/>
        </w:rPr>
      </w:pPr>
    </w:p>
    <w:p w14:paraId="3E70C12D" w14:textId="77777777" w:rsidR="00637000" w:rsidRDefault="00637000">
      <w:pPr>
        <w:jc w:val="center"/>
        <w:rPr>
          <w:b/>
          <w:sz w:val="28"/>
          <w:szCs w:val="28"/>
        </w:rPr>
      </w:pPr>
    </w:p>
    <w:p w14:paraId="29DB922D" w14:textId="77CC27D8" w:rsidR="003C603D" w:rsidRPr="00A27CC8" w:rsidRDefault="003C603D">
      <w:pPr>
        <w:rPr>
          <w:b/>
          <w:sz w:val="22"/>
          <w:szCs w:val="22"/>
        </w:rPr>
      </w:pPr>
      <w:r w:rsidRPr="00A27CC8">
        <w:rPr>
          <w:b/>
          <w:sz w:val="22"/>
          <w:szCs w:val="22"/>
        </w:rPr>
        <w:t>Date:</w:t>
      </w:r>
      <w:r w:rsidRPr="00A27CC8">
        <w:rPr>
          <w:sz w:val="22"/>
          <w:szCs w:val="22"/>
        </w:rPr>
        <w:t xml:space="preserve"> </w:t>
      </w:r>
      <w:r w:rsidR="00291BE1">
        <w:rPr>
          <w:sz w:val="22"/>
          <w:szCs w:val="22"/>
        </w:rPr>
        <w:t xml:space="preserve">March </w:t>
      </w:r>
      <w:r w:rsidR="00E92A88">
        <w:rPr>
          <w:sz w:val="22"/>
          <w:szCs w:val="22"/>
        </w:rPr>
        <w:t>19</w:t>
      </w:r>
      <w:r w:rsidR="00291BE1">
        <w:rPr>
          <w:sz w:val="22"/>
          <w:szCs w:val="22"/>
        </w:rPr>
        <w:t>, 2021</w:t>
      </w:r>
    </w:p>
    <w:p w14:paraId="67838D21" w14:textId="77777777" w:rsidR="003C603D" w:rsidRPr="00A27CC8" w:rsidRDefault="003C603D">
      <w:pPr>
        <w:rPr>
          <w:b/>
          <w:sz w:val="22"/>
          <w:szCs w:val="22"/>
        </w:rPr>
      </w:pPr>
      <w:r w:rsidRPr="00A27CC8">
        <w:rPr>
          <w:b/>
          <w:sz w:val="22"/>
          <w:szCs w:val="22"/>
        </w:rPr>
        <w:t>Place of Event:</w:t>
      </w:r>
      <w:r w:rsidRPr="00A27CC8">
        <w:rPr>
          <w:sz w:val="22"/>
          <w:szCs w:val="22"/>
        </w:rPr>
        <w:t xml:space="preserve"> </w:t>
      </w:r>
      <w:r w:rsidR="007D633A" w:rsidRPr="00A27CC8">
        <w:rPr>
          <w:sz w:val="22"/>
          <w:szCs w:val="22"/>
        </w:rPr>
        <w:t>Centennial</w:t>
      </w:r>
      <w:r w:rsidRPr="00A27CC8">
        <w:rPr>
          <w:sz w:val="22"/>
          <w:szCs w:val="22"/>
        </w:rPr>
        <w:t xml:space="preserve"> High School</w:t>
      </w:r>
    </w:p>
    <w:p w14:paraId="3CCA2173" w14:textId="18B3D156" w:rsidR="003C603D" w:rsidRPr="00A27CC8" w:rsidRDefault="003C603D">
      <w:pPr>
        <w:rPr>
          <w:b/>
          <w:sz w:val="22"/>
          <w:szCs w:val="22"/>
        </w:rPr>
      </w:pPr>
      <w:r w:rsidRPr="00A27CC8">
        <w:rPr>
          <w:b/>
          <w:sz w:val="22"/>
          <w:szCs w:val="22"/>
        </w:rPr>
        <w:t>Starting Time:</w:t>
      </w:r>
      <w:r w:rsidR="00DE0332" w:rsidRPr="00A27CC8">
        <w:rPr>
          <w:sz w:val="22"/>
          <w:szCs w:val="22"/>
        </w:rPr>
        <w:t xml:space="preserve"> </w:t>
      </w:r>
      <w:r w:rsidR="00E92A88">
        <w:rPr>
          <w:sz w:val="22"/>
          <w:szCs w:val="22"/>
        </w:rPr>
        <w:t>4</w:t>
      </w:r>
      <w:r w:rsidR="00291BE1">
        <w:rPr>
          <w:sz w:val="22"/>
          <w:szCs w:val="22"/>
        </w:rPr>
        <w:t>:00 PM</w:t>
      </w:r>
    </w:p>
    <w:p w14:paraId="1F8A0FCF" w14:textId="1C0ABC1F" w:rsidR="00637000" w:rsidRPr="000024EC" w:rsidRDefault="003C603D">
      <w:pPr>
        <w:rPr>
          <w:sz w:val="22"/>
          <w:szCs w:val="22"/>
        </w:rPr>
      </w:pPr>
      <w:r w:rsidRPr="00A27CC8">
        <w:rPr>
          <w:b/>
          <w:sz w:val="22"/>
          <w:szCs w:val="22"/>
        </w:rPr>
        <w:t>Coaches Meeting:</w:t>
      </w:r>
      <w:r w:rsidR="00DE0332" w:rsidRPr="00A27CC8">
        <w:rPr>
          <w:sz w:val="22"/>
          <w:szCs w:val="22"/>
        </w:rPr>
        <w:t xml:space="preserve"> </w:t>
      </w:r>
      <w:r w:rsidR="00E92A88">
        <w:rPr>
          <w:sz w:val="22"/>
          <w:szCs w:val="22"/>
        </w:rPr>
        <w:t>3</w:t>
      </w:r>
      <w:r w:rsidR="000637D1">
        <w:rPr>
          <w:sz w:val="22"/>
          <w:szCs w:val="22"/>
        </w:rPr>
        <w:t>:</w:t>
      </w:r>
      <w:r w:rsidR="00E92A88">
        <w:rPr>
          <w:sz w:val="22"/>
          <w:szCs w:val="22"/>
        </w:rPr>
        <w:t>30</w:t>
      </w:r>
      <w:r w:rsidR="000637D1">
        <w:rPr>
          <w:sz w:val="22"/>
          <w:szCs w:val="22"/>
        </w:rPr>
        <w:t xml:space="preserve"> PM</w:t>
      </w:r>
    </w:p>
    <w:p w14:paraId="0140DD90" w14:textId="77777777" w:rsidR="003C603D" w:rsidRPr="00A27CC8" w:rsidRDefault="003C603D">
      <w:pPr>
        <w:rPr>
          <w:sz w:val="22"/>
          <w:szCs w:val="22"/>
        </w:rPr>
      </w:pPr>
    </w:p>
    <w:p w14:paraId="5E899238" w14:textId="4B611158" w:rsidR="000024EC" w:rsidRDefault="007D633A" w:rsidP="00637000">
      <w:pPr>
        <w:rPr>
          <w:sz w:val="22"/>
          <w:szCs w:val="22"/>
        </w:rPr>
      </w:pPr>
      <w:r w:rsidRPr="00A27CC8">
        <w:rPr>
          <w:sz w:val="22"/>
          <w:szCs w:val="22"/>
        </w:rPr>
        <w:t>Centennial</w:t>
      </w:r>
      <w:r w:rsidR="003C603D" w:rsidRPr="00A27CC8">
        <w:rPr>
          <w:sz w:val="22"/>
          <w:szCs w:val="22"/>
        </w:rPr>
        <w:t xml:space="preserve"> </w:t>
      </w:r>
      <w:r w:rsidRPr="00A27CC8">
        <w:rPr>
          <w:sz w:val="22"/>
          <w:szCs w:val="22"/>
        </w:rPr>
        <w:t xml:space="preserve">Hawks </w:t>
      </w:r>
      <w:r w:rsidR="003C603D" w:rsidRPr="00A27CC8">
        <w:rPr>
          <w:sz w:val="22"/>
          <w:szCs w:val="22"/>
        </w:rPr>
        <w:t xml:space="preserve">Cross Country would like to invite you </w:t>
      </w:r>
      <w:r w:rsidR="00DE0332" w:rsidRPr="00A27CC8">
        <w:rPr>
          <w:sz w:val="22"/>
          <w:szCs w:val="22"/>
        </w:rPr>
        <w:t>to the 20</w:t>
      </w:r>
      <w:r w:rsidR="00E17985" w:rsidRPr="00A27CC8">
        <w:rPr>
          <w:sz w:val="22"/>
          <w:szCs w:val="22"/>
        </w:rPr>
        <w:t>2</w:t>
      </w:r>
      <w:r w:rsidR="00074578">
        <w:rPr>
          <w:sz w:val="22"/>
          <w:szCs w:val="22"/>
        </w:rPr>
        <w:t>1</w:t>
      </w:r>
      <w:r w:rsidRPr="00A27CC8">
        <w:rPr>
          <w:sz w:val="22"/>
          <w:szCs w:val="22"/>
        </w:rPr>
        <w:t xml:space="preserve"> Centennial Hawk Challenge. </w:t>
      </w:r>
      <w:r w:rsidR="003C603D" w:rsidRPr="00A27CC8">
        <w:rPr>
          <w:sz w:val="22"/>
          <w:szCs w:val="22"/>
        </w:rPr>
        <w:t xml:space="preserve">We appreciate your </w:t>
      </w:r>
      <w:r w:rsidRPr="00A27CC8">
        <w:rPr>
          <w:sz w:val="22"/>
          <w:szCs w:val="22"/>
        </w:rPr>
        <w:t>attendance and competitive spirit</w:t>
      </w:r>
      <w:r w:rsidR="003C603D" w:rsidRPr="00A27CC8">
        <w:rPr>
          <w:sz w:val="22"/>
          <w:szCs w:val="22"/>
        </w:rPr>
        <w:t xml:space="preserve"> and </w:t>
      </w:r>
      <w:r w:rsidRPr="00A27CC8">
        <w:rPr>
          <w:sz w:val="22"/>
          <w:szCs w:val="22"/>
        </w:rPr>
        <w:t>hope to provide</w:t>
      </w:r>
      <w:r w:rsidR="003C603D" w:rsidRPr="00A27CC8">
        <w:rPr>
          <w:sz w:val="22"/>
          <w:szCs w:val="22"/>
        </w:rPr>
        <w:t xml:space="preserve"> you </w:t>
      </w:r>
      <w:r w:rsidRPr="00A27CC8">
        <w:rPr>
          <w:sz w:val="22"/>
          <w:szCs w:val="22"/>
        </w:rPr>
        <w:t>with a</w:t>
      </w:r>
      <w:r w:rsidR="003C603D" w:rsidRPr="00A27CC8">
        <w:rPr>
          <w:sz w:val="22"/>
          <w:szCs w:val="22"/>
        </w:rPr>
        <w:t xml:space="preserve"> </w:t>
      </w:r>
      <w:r w:rsidRPr="00A27CC8">
        <w:rPr>
          <w:sz w:val="22"/>
          <w:szCs w:val="22"/>
        </w:rPr>
        <w:t>pleasurable</w:t>
      </w:r>
      <w:r w:rsidR="001C6699" w:rsidRPr="00A27CC8">
        <w:rPr>
          <w:sz w:val="22"/>
          <w:szCs w:val="22"/>
        </w:rPr>
        <w:t xml:space="preserve"> </w:t>
      </w:r>
      <w:r w:rsidR="007F7817">
        <w:rPr>
          <w:sz w:val="22"/>
          <w:szCs w:val="22"/>
        </w:rPr>
        <w:t xml:space="preserve">and safe </w:t>
      </w:r>
      <w:r w:rsidR="001C6699" w:rsidRPr="00A27CC8">
        <w:rPr>
          <w:sz w:val="22"/>
          <w:szCs w:val="22"/>
        </w:rPr>
        <w:t>meet experience this year.</w:t>
      </w:r>
      <w:r w:rsidR="00E20943">
        <w:rPr>
          <w:sz w:val="22"/>
          <w:szCs w:val="22"/>
        </w:rPr>
        <w:t xml:space="preserve">  </w:t>
      </w:r>
      <w:r w:rsidR="000024EC">
        <w:rPr>
          <w:sz w:val="22"/>
          <w:szCs w:val="22"/>
        </w:rPr>
        <w:t>Please pay special attention to designated times and meet guidelines.  Failure to obey guidelines will result in automatic disqualification of athletes and/or teams.</w:t>
      </w:r>
    </w:p>
    <w:p w14:paraId="567E8EB0" w14:textId="77777777" w:rsidR="000024EC" w:rsidRDefault="000024EC" w:rsidP="00637000">
      <w:pPr>
        <w:rPr>
          <w:sz w:val="22"/>
          <w:szCs w:val="22"/>
        </w:rPr>
      </w:pPr>
    </w:p>
    <w:p w14:paraId="7284CA34" w14:textId="5EBB6780" w:rsidR="00637000" w:rsidRPr="00A27CC8" w:rsidRDefault="00637000" w:rsidP="00637000">
      <w:pPr>
        <w:rPr>
          <w:sz w:val="22"/>
          <w:szCs w:val="22"/>
        </w:rPr>
      </w:pPr>
      <w:r w:rsidRPr="00A27CC8">
        <w:rPr>
          <w:sz w:val="22"/>
          <w:szCs w:val="22"/>
        </w:rPr>
        <w:t>Thank you,</w:t>
      </w:r>
    </w:p>
    <w:p w14:paraId="6B4E138A" w14:textId="77777777" w:rsidR="00637000" w:rsidRPr="00A27CC8" w:rsidRDefault="00637000" w:rsidP="00637000">
      <w:pPr>
        <w:rPr>
          <w:sz w:val="22"/>
          <w:szCs w:val="22"/>
        </w:rPr>
      </w:pPr>
    </w:p>
    <w:p w14:paraId="2D508FA4" w14:textId="77777777" w:rsidR="00637000" w:rsidRPr="00A27CC8" w:rsidRDefault="00637000" w:rsidP="00637000">
      <w:pPr>
        <w:rPr>
          <w:sz w:val="22"/>
          <w:szCs w:val="22"/>
        </w:rPr>
      </w:pPr>
      <w:r w:rsidRPr="00A27CC8">
        <w:rPr>
          <w:sz w:val="22"/>
          <w:szCs w:val="22"/>
        </w:rPr>
        <w:t>Coach Epperson</w:t>
      </w:r>
    </w:p>
    <w:p w14:paraId="06A35FD2" w14:textId="5B76EEA0" w:rsidR="00637000" w:rsidRDefault="00A82A45" w:rsidP="00637000">
      <w:pPr>
        <w:rPr>
          <w:sz w:val="22"/>
          <w:szCs w:val="22"/>
        </w:rPr>
      </w:pPr>
      <w:r>
        <w:rPr>
          <w:sz w:val="22"/>
          <w:szCs w:val="22"/>
        </w:rPr>
        <w:t>Cell</w:t>
      </w:r>
      <w:r w:rsidR="00637000" w:rsidRPr="00A27CC8">
        <w:rPr>
          <w:sz w:val="22"/>
          <w:szCs w:val="22"/>
        </w:rPr>
        <w:t>#: 575-642-2370</w:t>
      </w:r>
      <w:r w:rsidR="00637000" w:rsidRPr="00A27CC8">
        <w:rPr>
          <w:sz w:val="22"/>
          <w:szCs w:val="22"/>
        </w:rPr>
        <w:tab/>
      </w:r>
      <w:r w:rsidR="00637000" w:rsidRPr="00A27CC8">
        <w:rPr>
          <w:sz w:val="22"/>
          <w:szCs w:val="22"/>
        </w:rPr>
        <w:tab/>
      </w:r>
      <w:r w:rsidR="00637000" w:rsidRPr="00A27CC8">
        <w:rPr>
          <w:sz w:val="22"/>
          <w:szCs w:val="22"/>
        </w:rPr>
        <w:tab/>
        <w:t xml:space="preserve"> Email:  </w:t>
      </w:r>
      <w:hyperlink r:id="rId6" w:history="1">
        <w:r w:rsidR="00637000" w:rsidRPr="00A27CC8">
          <w:rPr>
            <w:rStyle w:val="Hyperlink"/>
            <w:sz w:val="22"/>
            <w:szCs w:val="22"/>
          </w:rPr>
          <w:t>Anthony.d.epperson@gmail.com</w:t>
        </w:r>
      </w:hyperlink>
      <w:r w:rsidR="00637000" w:rsidRPr="00A27CC8">
        <w:rPr>
          <w:sz w:val="22"/>
          <w:szCs w:val="22"/>
        </w:rPr>
        <w:t xml:space="preserve"> or </w:t>
      </w:r>
      <w:hyperlink r:id="rId7" w:history="1">
        <w:r w:rsidR="00637000" w:rsidRPr="00A27CC8">
          <w:rPr>
            <w:rStyle w:val="Hyperlink"/>
            <w:sz w:val="22"/>
            <w:szCs w:val="22"/>
          </w:rPr>
          <w:t>aepperson@lcps.net</w:t>
        </w:r>
      </w:hyperlink>
      <w:r w:rsidR="00637000" w:rsidRPr="00A27CC8">
        <w:rPr>
          <w:sz w:val="22"/>
          <w:szCs w:val="22"/>
        </w:rPr>
        <w:t xml:space="preserve"> </w:t>
      </w:r>
    </w:p>
    <w:p w14:paraId="3EEBF0C3" w14:textId="77777777" w:rsidR="00637000" w:rsidRPr="00A27CC8" w:rsidRDefault="00637000" w:rsidP="00637000">
      <w:pPr>
        <w:rPr>
          <w:sz w:val="22"/>
          <w:szCs w:val="22"/>
        </w:rPr>
      </w:pPr>
    </w:p>
    <w:p w14:paraId="0414CE3E" w14:textId="33BF027C" w:rsidR="001B5418" w:rsidRDefault="000024EC" w:rsidP="000024EC">
      <w:pPr>
        <w:rPr>
          <w:sz w:val="22"/>
          <w:szCs w:val="22"/>
        </w:rPr>
      </w:pPr>
      <w:r w:rsidRPr="00637000">
        <w:rPr>
          <w:b/>
          <w:bCs/>
          <w:sz w:val="22"/>
          <w:szCs w:val="22"/>
        </w:rPr>
        <w:t>Meet</w:t>
      </w:r>
      <w:r w:rsidR="000637D1">
        <w:rPr>
          <w:b/>
          <w:bCs/>
          <w:sz w:val="22"/>
          <w:szCs w:val="22"/>
        </w:rPr>
        <w:t>/Course</w:t>
      </w:r>
      <w:r w:rsidRPr="00637000">
        <w:rPr>
          <w:b/>
          <w:bCs/>
          <w:sz w:val="22"/>
          <w:szCs w:val="22"/>
        </w:rPr>
        <w:t xml:space="preserve"> Description:</w:t>
      </w:r>
      <w:r>
        <w:rPr>
          <w:sz w:val="22"/>
          <w:szCs w:val="22"/>
        </w:rPr>
        <w:t xml:space="preserve"> </w:t>
      </w:r>
    </w:p>
    <w:p w14:paraId="4DD65D2A" w14:textId="245E6577" w:rsidR="000024EC" w:rsidRDefault="000024EC" w:rsidP="000024EC">
      <w:pPr>
        <w:rPr>
          <w:sz w:val="22"/>
          <w:szCs w:val="22"/>
        </w:rPr>
      </w:pPr>
      <w:r>
        <w:rPr>
          <w:sz w:val="22"/>
          <w:szCs w:val="22"/>
        </w:rPr>
        <w:t xml:space="preserve">Each school may travel to Centennial with a total of </w:t>
      </w:r>
      <w:r w:rsidR="001B5418">
        <w:rPr>
          <w:sz w:val="22"/>
          <w:szCs w:val="22"/>
        </w:rPr>
        <w:t xml:space="preserve">5 </w:t>
      </w:r>
      <w:r w:rsidR="00626087">
        <w:rPr>
          <w:sz w:val="22"/>
          <w:szCs w:val="22"/>
        </w:rPr>
        <w:t>Varsity Boys</w:t>
      </w:r>
      <w:r>
        <w:rPr>
          <w:sz w:val="22"/>
          <w:szCs w:val="22"/>
        </w:rPr>
        <w:t xml:space="preserve"> and </w:t>
      </w:r>
      <w:r w:rsidR="001B5418">
        <w:rPr>
          <w:sz w:val="22"/>
          <w:szCs w:val="22"/>
        </w:rPr>
        <w:t xml:space="preserve">5 </w:t>
      </w:r>
      <w:r w:rsidR="00626087">
        <w:rPr>
          <w:sz w:val="22"/>
          <w:szCs w:val="22"/>
        </w:rPr>
        <w:t>Varsity Girls</w:t>
      </w:r>
      <w:r>
        <w:rPr>
          <w:sz w:val="22"/>
          <w:szCs w:val="22"/>
        </w:rPr>
        <w:t xml:space="preserve"> to compete</w:t>
      </w:r>
      <w:r w:rsidR="00922D07">
        <w:rPr>
          <w:sz w:val="22"/>
          <w:szCs w:val="22"/>
        </w:rPr>
        <w:t xml:space="preserve"> as well as 7 Open Division Boys and 7 Open Division Girls</w:t>
      </w:r>
      <w:r>
        <w:rPr>
          <w:sz w:val="22"/>
          <w:szCs w:val="22"/>
        </w:rPr>
        <w:t>.</w:t>
      </w:r>
    </w:p>
    <w:p w14:paraId="4995770B" w14:textId="0D686E83" w:rsidR="00E20943" w:rsidRPr="00637000" w:rsidRDefault="00E20943" w:rsidP="000024EC">
      <w:pPr>
        <w:rPr>
          <w:sz w:val="22"/>
          <w:szCs w:val="22"/>
        </w:rPr>
      </w:pPr>
      <w:r w:rsidRPr="00A27CC8">
        <w:rPr>
          <w:sz w:val="22"/>
          <w:szCs w:val="22"/>
        </w:rPr>
        <w:t>The course consists of some grass, dirt, sand, and finishes on the track.</w:t>
      </w:r>
    </w:p>
    <w:p w14:paraId="7EAC3614" w14:textId="570671FD" w:rsidR="001B5418" w:rsidRPr="00461721" w:rsidRDefault="001B5418" w:rsidP="00461721">
      <w:pPr>
        <w:rPr>
          <w:sz w:val="22"/>
          <w:szCs w:val="22"/>
        </w:rPr>
      </w:pPr>
      <w:r>
        <w:rPr>
          <w:b/>
          <w:sz w:val="22"/>
          <w:szCs w:val="22"/>
        </w:rPr>
        <w:t>Start Times</w:t>
      </w:r>
      <w:r w:rsidR="000024EC" w:rsidRPr="00A27CC8">
        <w:rPr>
          <w:b/>
          <w:sz w:val="22"/>
          <w:szCs w:val="22"/>
        </w:rPr>
        <w:t>:</w:t>
      </w:r>
    </w:p>
    <w:p w14:paraId="5D5CBFCF" w14:textId="77066125" w:rsidR="000024EC" w:rsidRPr="00A27CC8" w:rsidRDefault="001E0E57" w:rsidP="000024EC">
      <w:pPr>
        <w:ind w:left="709"/>
        <w:rPr>
          <w:sz w:val="22"/>
          <w:szCs w:val="22"/>
        </w:rPr>
      </w:pPr>
      <w:r>
        <w:rPr>
          <w:i/>
          <w:sz w:val="22"/>
          <w:szCs w:val="22"/>
        </w:rPr>
        <w:t>Boys</w:t>
      </w:r>
      <w:r w:rsidR="000024EC" w:rsidRPr="00A27CC8">
        <w:rPr>
          <w:i/>
          <w:sz w:val="22"/>
          <w:szCs w:val="22"/>
        </w:rPr>
        <w:t xml:space="preserve"> Varsity</w:t>
      </w:r>
      <w:r w:rsidR="001B5418">
        <w:rPr>
          <w:i/>
          <w:sz w:val="22"/>
          <w:szCs w:val="22"/>
        </w:rPr>
        <w:t xml:space="preserve">:  </w:t>
      </w:r>
      <w:r w:rsidR="00511140">
        <w:rPr>
          <w:i/>
          <w:sz w:val="22"/>
          <w:szCs w:val="22"/>
        </w:rPr>
        <w:tab/>
      </w:r>
      <w:r w:rsidR="00511140">
        <w:rPr>
          <w:i/>
          <w:sz w:val="22"/>
          <w:szCs w:val="22"/>
        </w:rPr>
        <w:tab/>
      </w:r>
      <w:r w:rsidR="00E92A88">
        <w:rPr>
          <w:i/>
          <w:sz w:val="22"/>
          <w:szCs w:val="22"/>
        </w:rPr>
        <w:t>4</w:t>
      </w:r>
      <w:r w:rsidR="001B5418">
        <w:rPr>
          <w:i/>
          <w:sz w:val="22"/>
          <w:szCs w:val="22"/>
        </w:rPr>
        <w:t>:00 pm</w:t>
      </w:r>
    </w:p>
    <w:p w14:paraId="2A3EDAAA" w14:textId="75304BF4" w:rsidR="000024EC" w:rsidRDefault="001E0E57" w:rsidP="000637D1">
      <w:pPr>
        <w:ind w:firstLine="709"/>
        <w:rPr>
          <w:i/>
          <w:sz w:val="22"/>
          <w:szCs w:val="22"/>
        </w:rPr>
      </w:pPr>
      <w:r>
        <w:rPr>
          <w:i/>
          <w:sz w:val="22"/>
          <w:szCs w:val="22"/>
        </w:rPr>
        <w:t>Girl</w:t>
      </w:r>
      <w:r w:rsidR="00A82A45">
        <w:rPr>
          <w:i/>
          <w:sz w:val="22"/>
          <w:szCs w:val="22"/>
        </w:rPr>
        <w:t>s</w:t>
      </w:r>
      <w:r w:rsidR="000024EC" w:rsidRPr="00A27CC8">
        <w:rPr>
          <w:i/>
          <w:sz w:val="22"/>
          <w:szCs w:val="22"/>
        </w:rPr>
        <w:t xml:space="preserve"> Varsity</w:t>
      </w:r>
      <w:r w:rsidR="001B5418">
        <w:rPr>
          <w:i/>
          <w:sz w:val="22"/>
          <w:szCs w:val="22"/>
        </w:rPr>
        <w:t xml:space="preserve">:  </w:t>
      </w:r>
      <w:r w:rsidR="00511140">
        <w:rPr>
          <w:i/>
          <w:sz w:val="22"/>
          <w:szCs w:val="22"/>
        </w:rPr>
        <w:tab/>
      </w:r>
      <w:r w:rsidR="00511140">
        <w:rPr>
          <w:i/>
          <w:sz w:val="22"/>
          <w:szCs w:val="22"/>
        </w:rPr>
        <w:tab/>
      </w:r>
      <w:r>
        <w:rPr>
          <w:i/>
          <w:sz w:val="22"/>
          <w:szCs w:val="22"/>
        </w:rPr>
        <w:t>4</w:t>
      </w:r>
      <w:r w:rsidR="001B5418">
        <w:rPr>
          <w:i/>
          <w:sz w:val="22"/>
          <w:szCs w:val="22"/>
        </w:rPr>
        <w:t>:45 pm</w:t>
      </w:r>
    </w:p>
    <w:p w14:paraId="6DBD9E47" w14:textId="53C29D71" w:rsidR="001E0E57" w:rsidRPr="000637D1" w:rsidRDefault="001E0E57" w:rsidP="000637D1">
      <w:pPr>
        <w:ind w:firstLine="709"/>
        <w:rPr>
          <w:i/>
          <w:sz w:val="22"/>
          <w:szCs w:val="22"/>
        </w:rPr>
      </w:pPr>
      <w:r>
        <w:rPr>
          <w:i/>
          <w:sz w:val="22"/>
          <w:szCs w:val="22"/>
        </w:rPr>
        <w:t>Combined Open</w:t>
      </w:r>
      <w:r w:rsidR="00511140">
        <w:rPr>
          <w:i/>
          <w:sz w:val="22"/>
          <w:szCs w:val="22"/>
        </w:rPr>
        <w:t>:</w:t>
      </w:r>
      <w:r w:rsidR="00511140">
        <w:rPr>
          <w:i/>
          <w:sz w:val="22"/>
          <w:szCs w:val="22"/>
        </w:rPr>
        <w:tab/>
      </w:r>
      <w:r>
        <w:rPr>
          <w:i/>
          <w:sz w:val="22"/>
          <w:szCs w:val="22"/>
        </w:rPr>
        <w:t>5:30 pm</w:t>
      </w:r>
    </w:p>
    <w:p w14:paraId="108B2456" w14:textId="53CEB727" w:rsidR="000024EC" w:rsidRPr="000024EC" w:rsidRDefault="000024EC" w:rsidP="000024EC">
      <w:pPr>
        <w:widowControl/>
        <w:suppressAutoHyphens w:val="0"/>
        <w:spacing w:line="240" w:lineRule="auto"/>
        <w:textAlignment w:val="auto"/>
        <w:rPr>
          <w:rFonts w:ascii="Arial" w:eastAsia="Times New Roman" w:hAnsi="Arial" w:cs="Arial"/>
          <w:kern w:val="0"/>
          <w:sz w:val="20"/>
          <w:szCs w:val="20"/>
          <w:lang w:eastAsia="en-US" w:bidi="ar-SA"/>
        </w:rPr>
      </w:pPr>
    </w:p>
    <w:p w14:paraId="142A5B70" w14:textId="0AC7E729" w:rsidR="000637D1" w:rsidRDefault="001B5418" w:rsidP="000637D1">
      <w:pPr>
        <w:rPr>
          <w:sz w:val="22"/>
          <w:szCs w:val="22"/>
          <w:u w:val="single"/>
        </w:rPr>
      </w:pPr>
      <w:r>
        <w:rPr>
          <w:b/>
          <w:sz w:val="22"/>
          <w:szCs w:val="22"/>
        </w:rPr>
        <w:t>Team Arrival</w:t>
      </w:r>
      <w:r w:rsidR="000637D1">
        <w:rPr>
          <w:b/>
          <w:sz w:val="22"/>
          <w:szCs w:val="22"/>
        </w:rPr>
        <w:t xml:space="preserve"> and Verification</w:t>
      </w:r>
      <w:r>
        <w:rPr>
          <w:b/>
          <w:sz w:val="22"/>
          <w:szCs w:val="22"/>
        </w:rPr>
        <w:t>:</w:t>
      </w:r>
      <w:r w:rsidR="000637D1" w:rsidRPr="000637D1">
        <w:rPr>
          <w:sz w:val="22"/>
          <w:szCs w:val="22"/>
          <w:u w:val="single"/>
        </w:rPr>
        <w:t xml:space="preserve"> </w:t>
      </w:r>
    </w:p>
    <w:p w14:paraId="50668F9C" w14:textId="77777777" w:rsidR="000637D1" w:rsidRPr="000637D1" w:rsidRDefault="000637D1" w:rsidP="000637D1">
      <w:pPr>
        <w:rPr>
          <w:sz w:val="22"/>
          <w:szCs w:val="22"/>
        </w:rPr>
      </w:pPr>
      <w:r w:rsidRPr="000637D1">
        <w:rPr>
          <w:sz w:val="22"/>
          <w:szCs w:val="22"/>
        </w:rPr>
        <w:t xml:space="preserve">Please plan accordingly to not arrive too early at the venue. The soonest an athlete will be able to access the competition area is 30 minutes before the scheduled race. </w:t>
      </w:r>
    </w:p>
    <w:p w14:paraId="09A04557" w14:textId="0F963D9C" w:rsidR="000637D1" w:rsidRPr="000637D1" w:rsidRDefault="000637D1" w:rsidP="000637D1">
      <w:pPr>
        <w:rPr>
          <w:sz w:val="22"/>
          <w:szCs w:val="22"/>
        </w:rPr>
      </w:pPr>
      <w:r w:rsidRPr="000637D1">
        <w:rPr>
          <w:sz w:val="22"/>
          <w:szCs w:val="22"/>
        </w:rPr>
        <w:t xml:space="preserve">Remember, there are no </w:t>
      </w:r>
      <w:r w:rsidR="00E20943">
        <w:rPr>
          <w:sz w:val="22"/>
          <w:szCs w:val="22"/>
        </w:rPr>
        <w:t>team camps.</w:t>
      </w:r>
      <w:r w:rsidRPr="000637D1">
        <w:rPr>
          <w:sz w:val="22"/>
          <w:szCs w:val="22"/>
        </w:rPr>
        <w:t xml:space="preserve"> </w:t>
      </w:r>
      <w:r w:rsidR="00E20943">
        <w:rPr>
          <w:sz w:val="22"/>
          <w:szCs w:val="22"/>
        </w:rPr>
        <w:t xml:space="preserve">Athletes must </w:t>
      </w:r>
      <w:r w:rsidRPr="000637D1">
        <w:rPr>
          <w:sz w:val="22"/>
          <w:szCs w:val="22"/>
        </w:rPr>
        <w:t xml:space="preserve">remain on their bus unless they are using the facilities or warming up for their race. There are no packets to pick up. </w:t>
      </w:r>
    </w:p>
    <w:p w14:paraId="6479ED13" w14:textId="77777777" w:rsidR="000637D1" w:rsidRDefault="000637D1" w:rsidP="000637D1">
      <w:pPr>
        <w:rPr>
          <w:sz w:val="22"/>
          <w:szCs w:val="22"/>
        </w:rPr>
      </w:pPr>
    </w:p>
    <w:p w14:paraId="5B7FE4C5" w14:textId="3488CB71" w:rsidR="000637D1" w:rsidRDefault="000637D1" w:rsidP="000637D1">
      <w:pPr>
        <w:rPr>
          <w:sz w:val="22"/>
          <w:szCs w:val="22"/>
        </w:rPr>
      </w:pPr>
      <w:r w:rsidRPr="007723A9">
        <w:rPr>
          <w:sz w:val="22"/>
          <w:szCs w:val="22"/>
          <w:u w:val="single"/>
        </w:rPr>
        <w:t>Las Cruces High School, Mayfield High School, and Onate High School</w:t>
      </w:r>
      <w:r>
        <w:rPr>
          <w:sz w:val="22"/>
          <w:szCs w:val="22"/>
        </w:rPr>
        <w:t xml:space="preserve"> will park in the </w:t>
      </w:r>
      <w:r w:rsidRPr="00A21CCB">
        <w:rPr>
          <w:i/>
          <w:iCs/>
          <w:sz w:val="22"/>
          <w:szCs w:val="22"/>
        </w:rPr>
        <w:t>South Parking Lot</w:t>
      </w:r>
      <w:r>
        <w:rPr>
          <w:sz w:val="22"/>
          <w:szCs w:val="22"/>
        </w:rPr>
        <w:t xml:space="preserve"> of Centennial High School.  Athletes will check in with their Head Coach and be moved to their designated warm-up area by an LCPS administrator.</w:t>
      </w:r>
    </w:p>
    <w:p w14:paraId="7EF18A36" w14:textId="77777777" w:rsidR="000637D1" w:rsidRDefault="000637D1" w:rsidP="000637D1">
      <w:pPr>
        <w:rPr>
          <w:sz w:val="22"/>
          <w:szCs w:val="22"/>
        </w:rPr>
      </w:pPr>
    </w:p>
    <w:p w14:paraId="19AA2912" w14:textId="765283ED" w:rsidR="00922D07" w:rsidRDefault="000637D1" w:rsidP="000637D1">
      <w:pPr>
        <w:rPr>
          <w:sz w:val="22"/>
          <w:szCs w:val="22"/>
        </w:rPr>
      </w:pPr>
      <w:r w:rsidRPr="007723A9">
        <w:rPr>
          <w:sz w:val="22"/>
          <w:szCs w:val="22"/>
          <w:u w:val="single"/>
        </w:rPr>
        <w:t>Schools traveling by bus</w:t>
      </w:r>
      <w:r>
        <w:rPr>
          <w:sz w:val="22"/>
          <w:szCs w:val="22"/>
          <w:u w:val="single"/>
        </w:rPr>
        <w:t xml:space="preserve"> (Alamogordo</w:t>
      </w:r>
      <w:r w:rsidR="00652C07">
        <w:rPr>
          <w:sz w:val="22"/>
          <w:szCs w:val="22"/>
          <w:u w:val="single"/>
        </w:rPr>
        <w:t xml:space="preserve">, </w:t>
      </w:r>
      <w:r w:rsidR="00EE061A">
        <w:rPr>
          <w:sz w:val="22"/>
          <w:szCs w:val="22"/>
          <w:u w:val="single"/>
        </w:rPr>
        <w:t>Deming</w:t>
      </w:r>
      <w:r w:rsidR="00652C07">
        <w:rPr>
          <w:sz w:val="22"/>
          <w:szCs w:val="22"/>
          <w:u w:val="single"/>
        </w:rPr>
        <w:t>, Gadsden</w:t>
      </w:r>
      <w:r>
        <w:rPr>
          <w:sz w:val="22"/>
          <w:szCs w:val="22"/>
          <w:u w:val="single"/>
        </w:rPr>
        <w:t>)</w:t>
      </w:r>
      <w:r>
        <w:rPr>
          <w:sz w:val="22"/>
          <w:szCs w:val="22"/>
        </w:rPr>
        <w:t xml:space="preserve"> will enter the </w:t>
      </w:r>
      <w:r w:rsidRPr="00A21CCB">
        <w:rPr>
          <w:i/>
          <w:iCs/>
          <w:sz w:val="22"/>
          <w:szCs w:val="22"/>
        </w:rPr>
        <w:t>Bus Parking Entrance</w:t>
      </w:r>
      <w:r>
        <w:rPr>
          <w:i/>
          <w:iCs/>
          <w:sz w:val="22"/>
          <w:szCs w:val="22"/>
        </w:rPr>
        <w:t xml:space="preserve"> (North)</w:t>
      </w:r>
      <w:r>
        <w:rPr>
          <w:sz w:val="22"/>
          <w:szCs w:val="22"/>
        </w:rPr>
        <w:t xml:space="preserve"> of Centennial High School.  An LCPS Administrator will meet you upon arrival and escort your team to their designated warm-up area.</w:t>
      </w:r>
    </w:p>
    <w:p w14:paraId="1A20E22A" w14:textId="77777777" w:rsidR="00922D07" w:rsidRDefault="00922D07" w:rsidP="000637D1">
      <w:pPr>
        <w:rPr>
          <w:sz w:val="22"/>
          <w:szCs w:val="22"/>
        </w:rPr>
      </w:pPr>
    </w:p>
    <w:p w14:paraId="4FC1C957" w14:textId="77777777" w:rsidR="00E12822" w:rsidRDefault="0010053F" w:rsidP="00461721">
      <w:pPr>
        <w:rPr>
          <w:b/>
          <w:sz w:val="22"/>
          <w:szCs w:val="22"/>
        </w:rPr>
      </w:pPr>
      <w:r>
        <w:rPr>
          <w:b/>
          <w:sz w:val="22"/>
          <w:szCs w:val="22"/>
        </w:rPr>
        <w:t>Facilities:</w:t>
      </w:r>
      <w:r w:rsidR="00E12822">
        <w:rPr>
          <w:b/>
          <w:sz w:val="22"/>
          <w:szCs w:val="22"/>
        </w:rPr>
        <w:t xml:space="preserve"> </w:t>
      </w:r>
    </w:p>
    <w:p w14:paraId="3000A156" w14:textId="04DDC0E4" w:rsidR="00922D07" w:rsidRPr="00075419" w:rsidRDefault="007D241A" w:rsidP="00637000">
      <w:pPr>
        <w:rPr>
          <w:rFonts w:cs="Times New Roman"/>
          <w:sz w:val="22"/>
          <w:szCs w:val="22"/>
        </w:rPr>
      </w:pPr>
      <w:r w:rsidRPr="00461721">
        <w:rPr>
          <w:rFonts w:cs="Times New Roman"/>
          <w:sz w:val="22"/>
          <w:szCs w:val="22"/>
        </w:rPr>
        <w:t xml:space="preserve">Race officials will alert staff to when teams can go to the warm up area. Athletes will not have a chance to preview the course. </w:t>
      </w:r>
      <w:r w:rsidR="00461721" w:rsidRPr="00461721">
        <w:rPr>
          <w:rFonts w:cs="Times New Roman"/>
          <w:sz w:val="22"/>
          <w:szCs w:val="22"/>
        </w:rPr>
        <w:t xml:space="preserve">Please </w:t>
      </w:r>
      <w:r w:rsidRPr="00461721">
        <w:rPr>
          <w:rFonts w:cs="Times New Roman"/>
          <w:sz w:val="22"/>
          <w:szCs w:val="22"/>
        </w:rPr>
        <w:t>review the map carefully and let us know if you have any questions.</w:t>
      </w:r>
    </w:p>
    <w:p w14:paraId="314AAD5C" w14:textId="77777777" w:rsidR="00A21CCB" w:rsidRDefault="00A21CCB" w:rsidP="00A21CCB">
      <w:pPr>
        <w:rPr>
          <w:sz w:val="22"/>
          <w:szCs w:val="22"/>
        </w:rPr>
      </w:pPr>
      <w:r w:rsidRPr="007F7817">
        <w:rPr>
          <w:b/>
          <w:bCs/>
          <w:sz w:val="22"/>
          <w:szCs w:val="22"/>
        </w:rPr>
        <w:lastRenderedPageBreak/>
        <w:t xml:space="preserve">Designated Warm-up Area: </w:t>
      </w:r>
    </w:p>
    <w:p w14:paraId="18E97F30" w14:textId="65C67016" w:rsidR="00A21CCB" w:rsidRDefault="00A21CCB" w:rsidP="00A21CCB">
      <w:pPr>
        <w:rPr>
          <w:sz w:val="22"/>
          <w:szCs w:val="22"/>
        </w:rPr>
      </w:pPr>
      <w:r>
        <w:rPr>
          <w:sz w:val="22"/>
          <w:szCs w:val="22"/>
        </w:rPr>
        <w:tab/>
        <w:t>Area 1 (</w:t>
      </w:r>
      <w:r w:rsidR="008A7199">
        <w:rPr>
          <w:sz w:val="22"/>
          <w:szCs w:val="22"/>
        </w:rPr>
        <w:t xml:space="preserve">North </w:t>
      </w:r>
      <w:r>
        <w:rPr>
          <w:sz w:val="22"/>
          <w:szCs w:val="22"/>
        </w:rPr>
        <w:t xml:space="preserve">Soccer field) – </w:t>
      </w:r>
      <w:r w:rsidR="008A7199">
        <w:rPr>
          <w:sz w:val="22"/>
          <w:szCs w:val="22"/>
        </w:rPr>
        <w:t>Alamogordo</w:t>
      </w:r>
    </w:p>
    <w:p w14:paraId="50C102F8" w14:textId="569C02DF" w:rsidR="00A21CCB" w:rsidRDefault="00A21CCB" w:rsidP="00A21CCB">
      <w:pPr>
        <w:rPr>
          <w:sz w:val="22"/>
          <w:szCs w:val="22"/>
        </w:rPr>
      </w:pPr>
      <w:r>
        <w:rPr>
          <w:sz w:val="22"/>
          <w:szCs w:val="22"/>
        </w:rPr>
        <w:tab/>
        <w:t>Area 2 (</w:t>
      </w:r>
      <w:r w:rsidR="008A7199">
        <w:rPr>
          <w:sz w:val="22"/>
          <w:szCs w:val="22"/>
        </w:rPr>
        <w:t>South Soccer</w:t>
      </w:r>
      <w:r>
        <w:rPr>
          <w:sz w:val="22"/>
          <w:szCs w:val="22"/>
        </w:rPr>
        <w:t xml:space="preserve"> field) – </w:t>
      </w:r>
      <w:r w:rsidR="00EE061A">
        <w:rPr>
          <w:sz w:val="22"/>
          <w:szCs w:val="22"/>
        </w:rPr>
        <w:t>Deming</w:t>
      </w:r>
    </w:p>
    <w:p w14:paraId="3A2714E1" w14:textId="5E945DBF" w:rsidR="00652C07" w:rsidRDefault="00652C07" w:rsidP="00A21CCB">
      <w:pPr>
        <w:rPr>
          <w:sz w:val="22"/>
          <w:szCs w:val="22"/>
        </w:rPr>
      </w:pPr>
      <w:r>
        <w:rPr>
          <w:sz w:val="22"/>
          <w:szCs w:val="22"/>
        </w:rPr>
        <w:tab/>
        <w:t>Area 3 (Basketball Courts) - Gadsden</w:t>
      </w:r>
    </w:p>
    <w:p w14:paraId="179BB638" w14:textId="508D0DDE" w:rsidR="00A21CCB" w:rsidRDefault="00A21CCB" w:rsidP="00A21CCB">
      <w:pPr>
        <w:rPr>
          <w:sz w:val="22"/>
          <w:szCs w:val="22"/>
        </w:rPr>
      </w:pPr>
      <w:r>
        <w:rPr>
          <w:sz w:val="22"/>
          <w:szCs w:val="22"/>
        </w:rPr>
        <w:tab/>
        <w:t xml:space="preserve">Area </w:t>
      </w:r>
      <w:r w:rsidR="00652C07">
        <w:rPr>
          <w:sz w:val="22"/>
          <w:szCs w:val="22"/>
        </w:rPr>
        <w:t>4</w:t>
      </w:r>
      <w:r>
        <w:rPr>
          <w:sz w:val="22"/>
          <w:szCs w:val="22"/>
        </w:rPr>
        <w:t xml:space="preserve"> (</w:t>
      </w:r>
      <w:r w:rsidR="008A7199">
        <w:rPr>
          <w:sz w:val="22"/>
          <w:szCs w:val="22"/>
        </w:rPr>
        <w:t>Softball</w:t>
      </w:r>
      <w:r>
        <w:rPr>
          <w:sz w:val="22"/>
          <w:szCs w:val="22"/>
        </w:rPr>
        <w:t xml:space="preserve"> </w:t>
      </w:r>
      <w:r w:rsidR="008A7199">
        <w:rPr>
          <w:sz w:val="22"/>
          <w:szCs w:val="22"/>
        </w:rPr>
        <w:t>field</w:t>
      </w:r>
      <w:r>
        <w:rPr>
          <w:sz w:val="22"/>
          <w:szCs w:val="22"/>
        </w:rPr>
        <w:t xml:space="preserve">) – </w:t>
      </w:r>
      <w:r w:rsidR="00E12822">
        <w:rPr>
          <w:sz w:val="22"/>
          <w:szCs w:val="22"/>
        </w:rPr>
        <w:t>Onate, Las Cruces</w:t>
      </w:r>
    </w:p>
    <w:p w14:paraId="60C6202E" w14:textId="6B55BDEB" w:rsidR="008A7199" w:rsidRDefault="008A7199" w:rsidP="00E20943">
      <w:pPr>
        <w:rPr>
          <w:sz w:val="22"/>
          <w:szCs w:val="22"/>
        </w:rPr>
      </w:pPr>
      <w:r>
        <w:rPr>
          <w:sz w:val="22"/>
          <w:szCs w:val="22"/>
        </w:rPr>
        <w:tab/>
        <w:t xml:space="preserve">Area </w:t>
      </w:r>
      <w:r w:rsidR="00652C07">
        <w:rPr>
          <w:sz w:val="22"/>
          <w:szCs w:val="22"/>
        </w:rPr>
        <w:t>5</w:t>
      </w:r>
      <w:r>
        <w:rPr>
          <w:sz w:val="22"/>
          <w:szCs w:val="22"/>
        </w:rPr>
        <w:t xml:space="preserve"> (Baseball field) – </w:t>
      </w:r>
      <w:r w:rsidR="00E12822">
        <w:rPr>
          <w:sz w:val="22"/>
          <w:szCs w:val="22"/>
        </w:rPr>
        <w:t>Centennial</w:t>
      </w:r>
      <w:r>
        <w:rPr>
          <w:sz w:val="22"/>
          <w:szCs w:val="22"/>
        </w:rPr>
        <w:t xml:space="preserve">, </w:t>
      </w:r>
      <w:r w:rsidR="00E12822">
        <w:rPr>
          <w:sz w:val="22"/>
          <w:szCs w:val="22"/>
        </w:rPr>
        <w:t>Mayfield</w:t>
      </w:r>
    </w:p>
    <w:p w14:paraId="5C5285C9" w14:textId="77777777" w:rsidR="00A21CCB" w:rsidRDefault="00A21CCB" w:rsidP="00A21CCB">
      <w:pPr>
        <w:rPr>
          <w:sz w:val="22"/>
          <w:szCs w:val="22"/>
        </w:rPr>
      </w:pPr>
    </w:p>
    <w:p w14:paraId="25960D82" w14:textId="7F6789C9" w:rsidR="00626087" w:rsidRPr="00A21CCB" w:rsidRDefault="000024EC" w:rsidP="00A21CCB">
      <w:pPr>
        <w:rPr>
          <w:sz w:val="22"/>
          <w:szCs w:val="22"/>
        </w:rPr>
      </w:pPr>
      <w:r w:rsidRPr="007F7817">
        <w:rPr>
          <w:b/>
          <w:bCs/>
          <w:sz w:val="22"/>
          <w:szCs w:val="22"/>
        </w:rPr>
        <w:t>Restrooms:</w:t>
      </w:r>
      <w:r>
        <w:rPr>
          <w:sz w:val="22"/>
          <w:szCs w:val="22"/>
        </w:rPr>
        <w:t xml:space="preserve"> The bathrooms are located near </w:t>
      </w:r>
      <w:r w:rsidR="00B642B7">
        <w:rPr>
          <w:sz w:val="22"/>
          <w:szCs w:val="22"/>
        </w:rPr>
        <w:t>each designated warmup area</w:t>
      </w:r>
      <w:r>
        <w:rPr>
          <w:sz w:val="22"/>
          <w:szCs w:val="22"/>
        </w:rPr>
        <w:t>.</w:t>
      </w:r>
      <w:r w:rsidR="006612C7">
        <w:rPr>
          <w:sz w:val="22"/>
          <w:szCs w:val="22"/>
        </w:rPr>
        <w:t xml:space="preserve">  Only one athlete at a time will be permitted into the bathroom.  There will be a security guard present to ensure that social distancing is maintained and masks are worn at all time.</w:t>
      </w:r>
      <w:r w:rsidR="00E20943">
        <w:rPr>
          <w:sz w:val="22"/>
          <w:szCs w:val="22"/>
        </w:rPr>
        <w:t xml:space="preserve">  Facilities will be sanitized between each use.</w:t>
      </w:r>
    </w:p>
    <w:p w14:paraId="089102AE" w14:textId="2CA1D6F9" w:rsidR="00626087" w:rsidRDefault="00626087" w:rsidP="00626087">
      <w:pPr>
        <w:ind w:firstLine="709"/>
        <w:rPr>
          <w:sz w:val="22"/>
          <w:szCs w:val="22"/>
        </w:rPr>
      </w:pPr>
      <w:r>
        <w:rPr>
          <w:sz w:val="22"/>
          <w:szCs w:val="22"/>
        </w:rPr>
        <w:t>Bathroom Area 1 – Alamogordo</w:t>
      </w:r>
    </w:p>
    <w:p w14:paraId="3E208781" w14:textId="2208E7DA" w:rsidR="00626087" w:rsidRDefault="00626087" w:rsidP="00626087">
      <w:pPr>
        <w:rPr>
          <w:sz w:val="22"/>
          <w:szCs w:val="22"/>
        </w:rPr>
      </w:pPr>
      <w:r>
        <w:rPr>
          <w:sz w:val="22"/>
          <w:szCs w:val="22"/>
        </w:rPr>
        <w:tab/>
        <w:t xml:space="preserve">Bathroom Area 2 – </w:t>
      </w:r>
      <w:r w:rsidR="00EE061A">
        <w:rPr>
          <w:sz w:val="22"/>
          <w:szCs w:val="22"/>
        </w:rPr>
        <w:t>Deming</w:t>
      </w:r>
      <w:r w:rsidR="00652C07">
        <w:rPr>
          <w:sz w:val="22"/>
          <w:szCs w:val="22"/>
        </w:rPr>
        <w:t>/Gadsden</w:t>
      </w:r>
    </w:p>
    <w:p w14:paraId="00FB45D8" w14:textId="4CEAD971" w:rsidR="00626087" w:rsidRDefault="00626087" w:rsidP="00626087">
      <w:pPr>
        <w:rPr>
          <w:sz w:val="22"/>
          <w:szCs w:val="22"/>
        </w:rPr>
      </w:pPr>
      <w:r>
        <w:rPr>
          <w:sz w:val="22"/>
          <w:szCs w:val="22"/>
        </w:rPr>
        <w:tab/>
        <w:t>Bathroom Area 3 – Onate, Las Cruces</w:t>
      </w:r>
    </w:p>
    <w:p w14:paraId="42B32B1D" w14:textId="42CE5AE7" w:rsidR="00626087" w:rsidRDefault="00626087" w:rsidP="00626087">
      <w:pPr>
        <w:rPr>
          <w:sz w:val="22"/>
          <w:szCs w:val="22"/>
        </w:rPr>
      </w:pPr>
      <w:r>
        <w:rPr>
          <w:sz w:val="22"/>
          <w:szCs w:val="22"/>
        </w:rPr>
        <w:tab/>
        <w:t>Bathroom Area 4 – Centennial, Mayfield</w:t>
      </w:r>
    </w:p>
    <w:p w14:paraId="55436E57" w14:textId="77777777" w:rsidR="003C603D" w:rsidRPr="00A27CC8" w:rsidRDefault="003C603D">
      <w:pPr>
        <w:rPr>
          <w:sz w:val="22"/>
          <w:szCs w:val="22"/>
        </w:rPr>
      </w:pPr>
    </w:p>
    <w:p w14:paraId="33D027DA" w14:textId="6A2D1F0E" w:rsidR="00BC4543" w:rsidRDefault="003C603D" w:rsidP="00FC39A4">
      <w:pPr>
        <w:rPr>
          <w:sz w:val="22"/>
          <w:szCs w:val="22"/>
        </w:rPr>
      </w:pPr>
      <w:r w:rsidRPr="00A27CC8">
        <w:rPr>
          <w:b/>
          <w:sz w:val="22"/>
          <w:szCs w:val="22"/>
        </w:rPr>
        <w:t>Meet Requirements</w:t>
      </w:r>
      <w:r w:rsidR="00461721">
        <w:rPr>
          <w:b/>
          <w:sz w:val="22"/>
          <w:szCs w:val="22"/>
        </w:rPr>
        <w:t>/Scoring/Timing</w:t>
      </w:r>
      <w:r w:rsidRPr="00A27CC8">
        <w:rPr>
          <w:b/>
          <w:sz w:val="22"/>
          <w:szCs w:val="22"/>
        </w:rPr>
        <w:t>:</w:t>
      </w:r>
      <w:r w:rsidR="00626087">
        <w:rPr>
          <w:sz w:val="22"/>
          <w:szCs w:val="22"/>
        </w:rPr>
        <w:t xml:space="preserve"> Sign</w:t>
      </w:r>
      <w:r w:rsidRPr="00A27CC8">
        <w:rPr>
          <w:sz w:val="22"/>
          <w:szCs w:val="22"/>
        </w:rPr>
        <w:t xml:space="preserve"> up at </w:t>
      </w:r>
      <w:hyperlink r:id="rId8" w:anchor="_blank" w:history="1">
        <w:r w:rsidRPr="00A27CC8">
          <w:rPr>
            <w:rStyle w:val="Hyperlink"/>
            <w:sz w:val="22"/>
            <w:szCs w:val="22"/>
          </w:rPr>
          <w:t>http://runnercard.com</w:t>
        </w:r>
      </w:hyperlink>
      <w:r w:rsidR="001C6699" w:rsidRPr="00A27CC8">
        <w:rPr>
          <w:sz w:val="22"/>
          <w:szCs w:val="22"/>
        </w:rPr>
        <w:t xml:space="preserve"> </w:t>
      </w:r>
      <w:r w:rsidRPr="00A27CC8">
        <w:rPr>
          <w:sz w:val="22"/>
          <w:szCs w:val="22"/>
        </w:rPr>
        <w:t xml:space="preserve">You may have to set up an account if you </w:t>
      </w:r>
      <w:r w:rsidRPr="00A27CC8">
        <w:rPr>
          <w:sz w:val="22"/>
          <w:szCs w:val="22"/>
          <w:u w:val="single"/>
        </w:rPr>
        <w:t>do not</w:t>
      </w:r>
      <w:r w:rsidRPr="00A27CC8">
        <w:rPr>
          <w:sz w:val="22"/>
          <w:szCs w:val="22"/>
        </w:rPr>
        <w:t xml:space="preserve"> have one. It is free.   If you have any questions, feel free to contact me.</w:t>
      </w:r>
      <w:r w:rsidR="00E20943">
        <w:rPr>
          <w:sz w:val="22"/>
          <w:szCs w:val="22"/>
        </w:rPr>
        <w:t xml:space="preserve">  </w:t>
      </w:r>
      <w:r w:rsidRPr="00A27CC8">
        <w:rPr>
          <w:sz w:val="22"/>
          <w:szCs w:val="22"/>
        </w:rPr>
        <w:t xml:space="preserve">Please include all potential runners to limit changes the day of the race. Entries are due by </w:t>
      </w:r>
      <w:r w:rsidR="00291BE1">
        <w:rPr>
          <w:b/>
          <w:sz w:val="22"/>
          <w:szCs w:val="22"/>
        </w:rPr>
        <w:t>March</w:t>
      </w:r>
      <w:r w:rsidR="00DE0332" w:rsidRPr="00A27CC8">
        <w:rPr>
          <w:b/>
          <w:sz w:val="22"/>
          <w:szCs w:val="22"/>
        </w:rPr>
        <w:t xml:space="preserve"> </w:t>
      </w:r>
      <w:r w:rsidR="00EE061A">
        <w:rPr>
          <w:b/>
          <w:sz w:val="22"/>
          <w:szCs w:val="22"/>
        </w:rPr>
        <w:t>17</w:t>
      </w:r>
      <w:r w:rsidRPr="00A27CC8">
        <w:rPr>
          <w:b/>
          <w:sz w:val="22"/>
          <w:szCs w:val="22"/>
        </w:rPr>
        <w:t xml:space="preserve">, </w:t>
      </w:r>
      <w:r w:rsidR="00DE0332" w:rsidRPr="00A27CC8">
        <w:rPr>
          <w:b/>
          <w:sz w:val="22"/>
          <w:szCs w:val="22"/>
        </w:rPr>
        <w:t>20</w:t>
      </w:r>
      <w:r w:rsidR="00291BE1">
        <w:rPr>
          <w:b/>
          <w:sz w:val="22"/>
          <w:szCs w:val="22"/>
        </w:rPr>
        <w:t>21</w:t>
      </w:r>
      <w:r w:rsidR="0015211A" w:rsidRPr="00A27CC8">
        <w:rPr>
          <w:b/>
          <w:sz w:val="22"/>
          <w:szCs w:val="22"/>
        </w:rPr>
        <w:t xml:space="preserve"> @ </w:t>
      </w:r>
      <w:r w:rsidR="00E17985" w:rsidRPr="00A27CC8">
        <w:rPr>
          <w:b/>
          <w:sz w:val="22"/>
          <w:szCs w:val="22"/>
        </w:rPr>
        <w:t>10</w:t>
      </w:r>
      <w:r w:rsidR="0015211A" w:rsidRPr="00A27CC8">
        <w:rPr>
          <w:b/>
          <w:sz w:val="22"/>
          <w:szCs w:val="22"/>
        </w:rPr>
        <w:t>:00 PM</w:t>
      </w:r>
      <w:r w:rsidRPr="00A27CC8">
        <w:rPr>
          <w:sz w:val="22"/>
          <w:szCs w:val="22"/>
        </w:rPr>
        <w:t xml:space="preserve">.  </w:t>
      </w:r>
      <w:r w:rsidR="00E20943" w:rsidRPr="00E20943">
        <w:rPr>
          <w:sz w:val="22"/>
          <w:szCs w:val="22"/>
        </w:rPr>
        <w:t xml:space="preserve">We will not use bib numbers or finish cards. Each runner will be assigned a number. </w:t>
      </w:r>
      <w:r w:rsidR="00461721" w:rsidRPr="00461721">
        <w:rPr>
          <w:b/>
          <w:bCs/>
          <w:i/>
          <w:iCs/>
          <w:sz w:val="22"/>
          <w:szCs w:val="22"/>
        </w:rPr>
        <w:t xml:space="preserve">Coaches are responsible to write their athletes number in Black Sharpie on </w:t>
      </w:r>
      <w:proofErr w:type="gramStart"/>
      <w:r w:rsidR="00461721">
        <w:rPr>
          <w:b/>
          <w:bCs/>
          <w:i/>
          <w:iCs/>
          <w:sz w:val="22"/>
          <w:szCs w:val="22"/>
        </w:rPr>
        <w:t xml:space="preserve">BOTH </w:t>
      </w:r>
      <w:r w:rsidR="00461721" w:rsidRPr="00461721">
        <w:rPr>
          <w:b/>
          <w:bCs/>
          <w:i/>
          <w:iCs/>
          <w:sz w:val="22"/>
          <w:szCs w:val="22"/>
        </w:rPr>
        <w:t xml:space="preserve"> </w:t>
      </w:r>
      <w:r w:rsidR="00EE061A">
        <w:rPr>
          <w:b/>
          <w:bCs/>
          <w:i/>
          <w:iCs/>
          <w:sz w:val="22"/>
          <w:szCs w:val="22"/>
        </w:rPr>
        <w:t>hand</w:t>
      </w:r>
      <w:r w:rsidR="00461721">
        <w:rPr>
          <w:b/>
          <w:bCs/>
          <w:i/>
          <w:iCs/>
          <w:sz w:val="22"/>
          <w:szCs w:val="22"/>
        </w:rPr>
        <w:t>s</w:t>
      </w:r>
      <w:proofErr w:type="gramEnd"/>
      <w:r w:rsidR="00EE061A">
        <w:rPr>
          <w:b/>
          <w:bCs/>
          <w:i/>
          <w:iCs/>
          <w:sz w:val="22"/>
          <w:szCs w:val="22"/>
        </w:rPr>
        <w:t xml:space="preserve"> and left shoulder</w:t>
      </w:r>
      <w:r w:rsidR="00461721" w:rsidRPr="00461721">
        <w:rPr>
          <w:b/>
          <w:bCs/>
          <w:i/>
          <w:iCs/>
          <w:sz w:val="22"/>
          <w:szCs w:val="22"/>
        </w:rPr>
        <w:t xml:space="preserve"> at least 1 in</w:t>
      </w:r>
      <w:r w:rsidR="00EE061A">
        <w:rPr>
          <w:b/>
          <w:bCs/>
          <w:i/>
          <w:iCs/>
          <w:sz w:val="22"/>
          <w:szCs w:val="22"/>
        </w:rPr>
        <w:t>ch</w:t>
      </w:r>
      <w:r w:rsidR="00461721" w:rsidRPr="00461721">
        <w:rPr>
          <w:b/>
          <w:bCs/>
          <w:i/>
          <w:iCs/>
          <w:sz w:val="22"/>
          <w:szCs w:val="22"/>
        </w:rPr>
        <w:t xml:space="preserve"> tall</w:t>
      </w:r>
      <w:r w:rsidR="00461721" w:rsidRPr="00461721">
        <w:rPr>
          <w:sz w:val="22"/>
          <w:szCs w:val="22"/>
        </w:rPr>
        <w:t>. They will be recorded at the finish upon completion of their race.</w:t>
      </w:r>
      <w:r w:rsidR="00461721">
        <w:rPr>
          <w:sz w:val="22"/>
          <w:szCs w:val="22"/>
        </w:rPr>
        <w:t xml:space="preserve">  R</w:t>
      </w:r>
      <w:r w:rsidR="00E20943" w:rsidRPr="00E20943">
        <w:rPr>
          <w:sz w:val="22"/>
          <w:szCs w:val="22"/>
        </w:rPr>
        <w:t>osters with assigned numbers</w:t>
      </w:r>
      <w:r w:rsidR="00461721">
        <w:rPr>
          <w:sz w:val="22"/>
          <w:szCs w:val="22"/>
        </w:rPr>
        <w:t xml:space="preserve"> will be sent to coaches Monday morning</w:t>
      </w:r>
      <w:r w:rsidR="00E20943" w:rsidRPr="00E20943">
        <w:rPr>
          <w:sz w:val="22"/>
          <w:szCs w:val="22"/>
        </w:rPr>
        <w:t xml:space="preserve">. </w:t>
      </w:r>
    </w:p>
    <w:p w14:paraId="5A3C3793" w14:textId="532CE96E" w:rsidR="00E20943" w:rsidRDefault="00E20943" w:rsidP="00FC39A4">
      <w:pPr>
        <w:rPr>
          <w:sz w:val="22"/>
          <w:szCs w:val="22"/>
        </w:rPr>
      </w:pPr>
    </w:p>
    <w:p w14:paraId="4BA8D00B" w14:textId="77777777" w:rsidR="00E20943" w:rsidRPr="00E20943" w:rsidRDefault="00E20943" w:rsidP="00E20943">
      <w:pPr>
        <w:rPr>
          <w:sz w:val="22"/>
          <w:szCs w:val="22"/>
        </w:rPr>
      </w:pPr>
      <w:r w:rsidRPr="00E20943">
        <w:rPr>
          <w:b/>
          <w:bCs/>
          <w:sz w:val="22"/>
          <w:szCs w:val="22"/>
        </w:rPr>
        <w:t>Starting Line:</w:t>
      </w:r>
      <w:r>
        <w:rPr>
          <w:sz w:val="22"/>
          <w:szCs w:val="22"/>
        </w:rPr>
        <w:t xml:space="preserve"> </w:t>
      </w:r>
      <w:r w:rsidRPr="00E20943">
        <w:rPr>
          <w:sz w:val="22"/>
          <w:szCs w:val="22"/>
        </w:rPr>
        <w:t>Please tell your runners to report to the starting line no more than 30 minutes before their assigned race and not later than 10 minutes. Team boxes will be at least 6 ft</w:t>
      </w:r>
    </w:p>
    <w:p w14:paraId="3FAAC182" w14:textId="6890F9D7" w:rsidR="00BC4543" w:rsidRDefault="00E20943" w:rsidP="00FC39A4">
      <w:pPr>
        <w:rPr>
          <w:sz w:val="22"/>
          <w:szCs w:val="22"/>
        </w:rPr>
      </w:pPr>
      <w:r w:rsidRPr="00E20943">
        <w:rPr>
          <w:sz w:val="22"/>
          <w:szCs w:val="22"/>
        </w:rPr>
        <w:t>wide. There will also be 6 ft between each team box. There should be no runners in this space between. The goal is to keep 6 ft of distance between each runner.</w:t>
      </w:r>
    </w:p>
    <w:p w14:paraId="1CCDA764" w14:textId="189B6B97" w:rsidR="00E20943" w:rsidRDefault="00E20943" w:rsidP="00FC39A4">
      <w:pPr>
        <w:rPr>
          <w:sz w:val="22"/>
          <w:szCs w:val="22"/>
        </w:rPr>
      </w:pPr>
    </w:p>
    <w:p w14:paraId="70677A28" w14:textId="3075BD57" w:rsidR="00E20943" w:rsidRPr="00E20943" w:rsidRDefault="00E20943" w:rsidP="00E20943">
      <w:pPr>
        <w:rPr>
          <w:sz w:val="22"/>
          <w:szCs w:val="22"/>
        </w:rPr>
      </w:pPr>
      <w:r w:rsidRPr="00E20943">
        <w:rPr>
          <w:b/>
          <w:bCs/>
          <w:sz w:val="22"/>
          <w:szCs w:val="22"/>
        </w:rPr>
        <w:t>During Race:</w:t>
      </w:r>
      <w:r>
        <w:rPr>
          <w:sz w:val="22"/>
          <w:szCs w:val="22"/>
        </w:rPr>
        <w:t xml:space="preserve"> </w:t>
      </w:r>
      <w:r w:rsidRPr="00E20943">
        <w:rPr>
          <w:sz w:val="22"/>
          <w:szCs w:val="22"/>
        </w:rPr>
        <w:t xml:space="preserve">Please encourage your runners to keep distance between </w:t>
      </w:r>
      <w:r w:rsidR="00461721" w:rsidRPr="00E20943">
        <w:rPr>
          <w:sz w:val="22"/>
          <w:szCs w:val="22"/>
        </w:rPr>
        <w:t>themselves</w:t>
      </w:r>
      <w:r w:rsidRPr="00E20943">
        <w:rPr>
          <w:sz w:val="22"/>
          <w:szCs w:val="22"/>
        </w:rPr>
        <w:t xml:space="preserve"> and other runners during the race as much as possible. The beginning of each race will be the most</w:t>
      </w:r>
    </w:p>
    <w:p w14:paraId="1D7B458B" w14:textId="764449F7" w:rsidR="00E20943" w:rsidRDefault="00E20943" w:rsidP="00E20943">
      <w:pPr>
        <w:rPr>
          <w:sz w:val="22"/>
          <w:szCs w:val="22"/>
        </w:rPr>
      </w:pPr>
      <w:r w:rsidRPr="00E20943">
        <w:rPr>
          <w:sz w:val="22"/>
          <w:szCs w:val="22"/>
        </w:rPr>
        <w:t>difficult to keep distance but should be possible during most of the race. Remember, masks need to be worn at all times before, during, and after competition by all coaches and athletes.</w:t>
      </w:r>
    </w:p>
    <w:p w14:paraId="34D66E42" w14:textId="2150B89D" w:rsidR="00E20943" w:rsidRDefault="00E20943" w:rsidP="00E20943">
      <w:pPr>
        <w:rPr>
          <w:sz w:val="22"/>
          <w:szCs w:val="22"/>
        </w:rPr>
      </w:pPr>
    </w:p>
    <w:p w14:paraId="30C72252" w14:textId="4E2982C7" w:rsidR="00E20943" w:rsidRDefault="00E20943" w:rsidP="00E20943">
      <w:pPr>
        <w:rPr>
          <w:sz w:val="22"/>
          <w:szCs w:val="22"/>
        </w:rPr>
      </w:pPr>
      <w:r w:rsidRPr="00E20943">
        <w:rPr>
          <w:b/>
          <w:bCs/>
          <w:sz w:val="22"/>
          <w:szCs w:val="22"/>
        </w:rPr>
        <w:t>Race Completion:</w:t>
      </w:r>
      <w:r>
        <w:rPr>
          <w:sz w:val="22"/>
          <w:szCs w:val="22"/>
        </w:rPr>
        <w:t xml:space="preserve">  </w:t>
      </w:r>
      <w:r w:rsidRPr="00E20943">
        <w:rPr>
          <w:sz w:val="22"/>
          <w:szCs w:val="22"/>
        </w:rPr>
        <w:t xml:space="preserve">There will be not be a finish chute. Runners will cross the line and be guided towards the recovery area. Water will be </w:t>
      </w:r>
      <w:r w:rsidR="00461721">
        <w:rPr>
          <w:sz w:val="22"/>
          <w:szCs w:val="22"/>
        </w:rPr>
        <w:t>available</w:t>
      </w:r>
      <w:r w:rsidRPr="00E20943">
        <w:rPr>
          <w:sz w:val="22"/>
          <w:szCs w:val="22"/>
        </w:rPr>
        <w:t xml:space="preserve"> for runners. They will walk by, get a </w:t>
      </w:r>
      <w:r w:rsidR="00B642B7">
        <w:rPr>
          <w:sz w:val="22"/>
          <w:szCs w:val="22"/>
        </w:rPr>
        <w:t xml:space="preserve">bottle </w:t>
      </w:r>
      <w:r w:rsidRPr="00E20943">
        <w:rPr>
          <w:sz w:val="22"/>
          <w:szCs w:val="22"/>
        </w:rPr>
        <w:t>of water, and continue to exit the competition area.</w:t>
      </w:r>
    </w:p>
    <w:p w14:paraId="118B1348" w14:textId="1F6F6F6D" w:rsidR="00922D07" w:rsidRDefault="00922D07" w:rsidP="00E20943">
      <w:pPr>
        <w:rPr>
          <w:sz w:val="22"/>
          <w:szCs w:val="22"/>
        </w:rPr>
      </w:pPr>
    </w:p>
    <w:p w14:paraId="080FBA54" w14:textId="77777777" w:rsidR="00922D07" w:rsidRPr="00A27CC8" w:rsidRDefault="00922D07" w:rsidP="00922D07">
      <w:pPr>
        <w:rPr>
          <w:sz w:val="22"/>
          <w:szCs w:val="22"/>
        </w:rPr>
      </w:pPr>
      <w:r w:rsidRPr="00A27CC8">
        <w:rPr>
          <w:b/>
          <w:sz w:val="22"/>
          <w:szCs w:val="22"/>
        </w:rPr>
        <w:t>Awards:</w:t>
      </w:r>
      <w:r w:rsidRPr="00A27CC8">
        <w:rPr>
          <w:sz w:val="22"/>
          <w:szCs w:val="22"/>
        </w:rPr>
        <w:t xml:space="preserve"> </w:t>
      </w:r>
    </w:p>
    <w:p w14:paraId="5E6BDFF6" w14:textId="77777777" w:rsidR="00922D07" w:rsidRPr="00A27CC8" w:rsidRDefault="00922D07" w:rsidP="00922D07">
      <w:pPr>
        <w:rPr>
          <w:sz w:val="22"/>
          <w:szCs w:val="22"/>
        </w:rPr>
      </w:pPr>
      <w:r w:rsidRPr="00A27CC8">
        <w:rPr>
          <w:sz w:val="22"/>
          <w:szCs w:val="22"/>
        </w:rPr>
        <w:t>Top t</w:t>
      </w:r>
      <w:r>
        <w:rPr>
          <w:sz w:val="22"/>
          <w:szCs w:val="22"/>
        </w:rPr>
        <w:t>en</w:t>
      </w:r>
      <w:r w:rsidRPr="00A27CC8">
        <w:rPr>
          <w:sz w:val="22"/>
          <w:szCs w:val="22"/>
        </w:rPr>
        <w:t xml:space="preserve"> individual runners </w:t>
      </w:r>
      <w:r>
        <w:rPr>
          <w:sz w:val="22"/>
          <w:szCs w:val="22"/>
        </w:rPr>
        <w:t xml:space="preserve">(overall time) </w:t>
      </w:r>
      <w:r w:rsidRPr="00A27CC8">
        <w:rPr>
          <w:sz w:val="22"/>
          <w:szCs w:val="22"/>
        </w:rPr>
        <w:t xml:space="preserve">in Varsity Divisions will </w:t>
      </w:r>
      <w:r>
        <w:rPr>
          <w:sz w:val="22"/>
          <w:szCs w:val="22"/>
        </w:rPr>
        <w:t xml:space="preserve">be declared All-District runners and </w:t>
      </w:r>
      <w:r w:rsidRPr="00A27CC8">
        <w:rPr>
          <w:sz w:val="22"/>
          <w:szCs w:val="22"/>
        </w:rPr>
        <w:t xml:space="preserve">receive medals. </w:t>
      </w:r>
    </w:p>
    <w:p w14:paraId="111259E7" w14:textId="4A3D8DF8" w:rsidR="00922D07" w:rsidRDefault="00922D07" w:rsidP="00E20943">
      <w:pPr>
        <w:rPr>
          <w:sz w:val="22"/>
          <w:szCs w:val="22"/>
        </w:rPr>
      </w:pPr>
      <w:r>
        <w:rPr>
          <w:sz w:val="22"/>
          <w:szCs w:val="22"/>
        </w:rPr>
        <w:t xml:space="preserve">Overall </w:t>
      </w:r>
      <w:r w:rsidRPr="00A27CC8">
        <w:rPr>
          <w:sz w:val="22"/>
          <w:szCs w:val="22"/>
        </w:rPr>
        <w:t xml:space="preserve">Varsity Champions </w:t>
      </w:r>
      <w:r>
        <w:rPr>
          <w:sz w:val="22"/>
          <w:szCs w:val="22"/>
        </w:rPr>
        <w:t>will receive District 3-5A Cross Country Championship banners</w:t>
      </w:r>
      <w:r w:rsidRPr="00A27CC8">
        <w:rPr>
          <w:sz w:val="22"/>
          <w:szCs w:val="22"/>
        </w:rPr>
        <w:t>.</w:t>
      </w:r>
    </w:p>
    <w:p w14:paraId="367C4434" w14:textId="11DA17FF" w:rsidR="00075419" w:rsidRDefault="00075419" w:rsidP="00E20943">
      <w:pPr>
        <w:rPr>
          <w:sz w:val="22"/>
          <w:szCs w:val="22"/>
        </w:rPr>
      </w:pPr>
      <w:r>
        <w:rPr>
          <w:sz w:val="22"/>
          <w:szCs w:val="22"/>
        </w:rPr>
        <w:t>Top ten individual runners (overall time) in Open Divisions will receive medals.  There will be no team awards for the Open Division.</w:t>
      </w:r>
    </w:p>
    <w:p w14:paraId="553E8729" w14:textId="77777777" w:rsidR="00626087" w:rsidRPr="00A27CC8" w:rsidRDefault="00626087" w:rsidP="00626087">
      <w:pPr>
        <w:rPr>
          <w:sz w:val="22"/>
          <w:szCs w:val="22"/>
        </w:rPr>
      </w:pPr>
    </w:p>
    <w:p w14:paraId="19C8D8E0" w14:textId="77777777" w:rsidR="00922D07" w:rsidRPr="00A27CC8" w:rsidRDefault="00922D07" w:rsidP="00922D07">
      <w:pPr>
        <w:rPr>
          <w:sz w:val="22"/>
          <w:szCs w:val="22"/>
        </w:rPr>
      </w:pPr>
      <w:r w:rsidRPr="00A27CC8">
        <w:rPr>
          <w:b/>
          <w:sz w:val="22"/>
          <w:szCs w:val="22"/>
        </w:rPr>
        <w:t xml:space="preserve">NOTE: </w:t>
      </w:r>
      <w:r w:rsidRPr="00A27CC8">
        <w:rPr>
          <w:sz w:val="22"/>
          <w:szCs w:val="22"/>
        </w:rPr>
        <w:t xml:space="preserve">There will be no awards ceremony at the </w:t>
      </w:r>
      <w:r>
        <w:rPr>
          <w:sz w:val="22"/>
          <w:szCs w:val="22"/>
        </w:rPr>
        <w:t>District Championships</w:t>
      </w:r>
      <w:r w:rsidRPr="00A27CC8">
        <w:rPr>
          <w:sz w:val="22"/>
          <w:szCs w:val="22"/>
        </w:rPr>
        <w:t xml:space="preserve">.  All awards will be packaged by team and given to the teams Head Coach.     </w:t>
      </w:r>
    </w:p>
    <w:p w14:paraId="6D3A7D28" w14:textId="77E04EDB" w:rsidR="00461721" w:rsidRDefault="00461721" w:rsidP="00E20943">
      <w:pPr>
        <w:rPr>
          <w:sz w:val="22"/>
          <w:szCs w:val="22"/>
        </w:rPr>
      </w:pPr>
    </w:p>
    <w:p w14:paraId="56321C7E" w14:textId="147A28FF" w:rsidR="00637000" w:rsidRPr="00626087" w:rsidRDefault="00461721" w:rsidP="00FC39A4">
      <w:pPr>
        <w:rPr>
          <w:sz w:val="22"/>
          <w:szCs w:val="22"/>
        </w:rPr>
      </w:pPr>
      <w:r w:rsidRPr="00461721">
        <w:rPr>
          <w:b/>
          <w:bCs/>
          <w:sz w:val="22"/>
          <w:szCs w:val="22"/>
        </w:rPr>
        <w:t xml:space="preserve">Spectators: </w:t>
      </w:r>
      <w:r>
        <w:rPr>
          <w:sz w:val="22"/>
          <w:szCs w:val="22"/>
        </w:rPr>
        <w:t>T</w:t>
      </w:r>
      <w:r w:rsidRPr="00461721">
        <w:rPr>
          <w:sz w:val="22"/>
          <w:szCs w:val="22"/>
        </w:rPr>
        <w:t xml:space="preserve">here are to be no spectators </w:t>
      </w:r>
      <w:r w:rsidR="00B642B7">
        <w:rPr>
          <w:sz w:val="22"/>
          <w:szCs w:val="22"/>
        </w:rPr>
        <w:t>on campus, however, spectators may watch the race from off campus locations</w:t>
      </w:r>
      <w:r w:rsidRPr="00461721">
        <w:rPr>
          <w:sz w:val="22"/>
          <w:szCs w:val="22"/>
        </w:rPr>
        <w:t>.</w:t>
      </w:r>
    </w:p>
    <w:p w14:paraId="2A266073" w14:textId="29207254" w:rsidR="0064078D" w:rsidRPr="00783DE8" w:rsidRDefault="00652C07" w:rsidP="00783DE8">
      <w:pPr>
        <w:pageBreakBefore/>
        <w:jc w:val="center"/>
        <w:rPr>
          <w:b/>
          <w:i/>
          <w:color w:val="FF0000"/>
          <w:sz w:val="32"/>
          <w:szCs w:val="32"/>
        </w:rPr>
      </w:pPr>
      <w:r w:rsidRPr="00652C07">
        <w:rPr>
          <w:b/>
          <w:bCs/>
          <w:color w:val="FF0000"/>
          <w:sz w:val="32"/>
          <w:szCs w:val="32"/>
        </w:rPr>
        <w:lastRenderedPageBreak/>
        <mc:AlternateContent>
          <mc:Choice Requires="wpg">
            <w:drawing>
              <wp:anchor distT="0" distB="0" distL="114300" distR="114300" simplePos="0" relativeHeight="251665408" behindDoc="0" locked="0" layoutInCell="1" allowOverlap="1" wp14:anchorId="5BF9EFD7" wp14:editId="26A549A5">
                <wp:simplePos x="0" y="0"/>
                <wp:positionH relativeFrom="column">
                  <wp:posOffset>-832824</wp:posOffset>
                </wp:positionH>
                <wp:positionV relativeFrom="paragraph">
                  <wp:posOffset>288255</wp:posOffset>
                </wp:positionV>
                <wp:extent cx="8286750" cy="8548440"/>
                <wp:effectExtent l="0" t="0" r="6350" b="0"/>
                <wp:wrapNone/>
                <wp:docPr id="51" name="Group 3"/>
                <wp:cNvGraphicFramePr xmlns:a="http://schemas.openxmlformats.org/drawingml/2006/main"/>
                <a:graphic xmlns:a="http://schemas.openxmlformats.org/drawingml/2006/main">
                  <a:graphicData uri="http://schemas.microsoft.com/office/word/2010/wordprocessingGroup">
                    <wpg:wgp>
                      <wpg:cNvGrpSpPr/>
                      <wpg:grpSpPr>
                        <a:xfrm>
                          <a:off x="0" y="0"/>
                          <a:ext cx="8286750" cy="8548440"/>
                          <a:chOff x="0" y="0"/>
                          <a:chExt cx="8287004" cy="6858000"/>
                        </a:xfrm>
                      </wpg:grpSpPr>
                      <pic:pic xmlns:pic="http://schemas.openxmlformats.org/drawingml/2006/picture">
                        <pic:nvPicPr>
                          <pic:cNvPr id="52" name="Picture 5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287004" cy="6858000"/>
                          </a:xfrm>
                          <a:prstGeom prst="rect">
                            <a:avLst/>
                          </a:prstGeom>
                        </pic:spPr>
                      </pic:pic>
                      <w14:contentPart bwMode="auto" r:id="rId10">
                        <w14:nvContentPartPr>
                          <w14:cNvPr id="55" name="Ink 55"/>
                          <w14:cNvContentPartPr/>
                        </w14:nvContentPartPr>
                        <w14:xfrm>
                          <a:off x="466347" y="113880"/>
                          <a:ext cx="7066440" cy="6655680"/>
                        </w14:xfrm>
                      </w14:contentPart>
                      <wps:wsp>
                        <wps:cNvPr id="56" name="TextBox 131"/>
                        <wps:cNvSpPr txBox="1"/>
                        <wps:spPr>
                          <a:xfrm>
                            <a:off x="2913890" y="56730"/>
                            <a:ext cx="777875" cy="408940"/>
                          </a:xfrm>
                          <a:prstGeom prst="rect">
                            <a:avLst/>
                          </a:prstGeom>
                          <a:noFill/>
                        </wps:spPr>
                        <wps:txbx>
                          <w:txbxContent>
                            <w:p w14:paraId="6BF5A3C0" w14:textId="77777777" w:rsidR="00652C07" w:rsidRPr="00652C07" w:rsidRDefault="00652C07" w:rsidP="00652C07">
                              <w:pPr>
                                <w:rPr>
                                  <w:rFonts w:asciiTheme="minorHAnsi" w:hAnsi="Calibri" w:cstheme="minorBidi"/>
                                  <w:b/>
                                  <w:bCs/>
                                  <w:color w:val="C00000"/>
                                  <w:kern w:val="24"/>
                                  <w:sz w:val="36"/>
                                  <w:szCs w:val="36"/>
                                  <w14:shadow w14:blurRad="50800" w14:dist="50800" w14:dir="5400000" w14:sx="100000" w14:sy="100000" w14:kx="0" w14:ky="0" w14:algn="ctr">
                                    <w14:schemeClr w14:val="tx1"/>
                                  </w14:shadow>
                                </w:rPr>
                              </w:pPr>
                              <w:r w:rsidRPr="00652C07">
                                <w:rPr>
                                  <w:rFonts w:asciiTheme="minorHAnsi" w:hAnsi="Calibri" w:cstheme="minorBidi"/>
                                  <w:b/>
                                  <w:bCs/>
                                  <w:color w:val="C00000"/>
                                  <w:kern w:val="24"/>
                                  <w:sz w:val="36"/>
                                  <w:szCs w:val="36"/>
                                  <w14:shadow w14:blurRad="50800" w14:dist="50800" w14:dir="5400000" w14:sx="100000" w14:sy="100000" w14:kx="0" w14:ky="0" w14:algn="ctr">
                                    <w14:schemeClr w14:val="tx1"/>
                                  </w14:shadow>
                                </w:rPr>
                                <w:t>1 Mile</w:t>
                              </w:r>
                            </w:p>
                          </w:txbxContent>
                        </wps:txbx>
                        <wps:bodyPr wrap="square" rtlCol="0">
                          <a:noAutofit/>
                        </wps:bodyPr>
                      </wps:wsp>
                      <wps:wsp>
                        <wps:cNvPr id="57" name="TextBox 132"/>
                        <wps:cNvSpPr txBox="1"/>
                        <wps:spPr>
                          <a:xfrm>
                            <a:off x="596530" y="4710194"/>
                            <a:ext cx="777875" cy="408940"/>
                          </a:xfrm>
                          <a:prstGeom prst="rect">
                            <a:avLst/>
                          </a:prstGeom>
                          <a:noFill/>
                        </wps:spPr>
                        <wps:txbx>
                          <w:txbxContent>
                            <w:p w14:paraId="4997E008" w14:textId="77777777" w:rsidR="00652C07" w:rsidRPr="00652C07" w:rsidRDefault="00652C07" w:rsidP="00652C07">
                              <w:pPr>
                                <w:rPr>
                                  <w:rFonts w:asciiTheme="minorHAnsi" w:hAnsi="Calibri" w:cstheme="minorBidi"/>
                                  <w:b/>
                                  <w:bCs/>
                                  <w:color w:val="FFC000"/>
                                  <w:kern w:val="24"/>
                                  <w:sz w:val="36"/>
                                  <w:szCs w:val="36"/>
                                  <w14:shadow w14:blurRad="50800" w14:dist="50800" w14:dir="5400000" w14:sx="100000" w14:sy="100000" w14:kx="0" w14:ky="0" w14:algn="ctr">
                                    <w14:schemeClr w14:val="tx1"/>
                                  </w14:shadow>
                                </w:rPr>
                              </w:pPr>
                              <w:r w:rsidRPr="00652C07">
                                <w:rPr>
                                  <w:rFonts w:asciiTheme="minorHAnsi" w:hAnsi="Calibri" w:cstheme="minorBidi"/>
                                  <w:b/>
                                  <w:bCs/>
                                  <w:color w:val="FFC000"/>
                                  <w:kern w:val="24"/>
                                  <w:sz w:val="36"/>
                                  <w:szCs w:val="36"/>
                                  <w14:shadow w14:blurRad="50800" w14:dist="50800" w14:dir="5400000" w14:sx="100000" w14:sy="100000" w14:kx="0" w14:ky="0" w14:algn="ctr">
                                    <w14:schemeClr w14:val="tx1"/>
                                  </w14:shadow>
                                </w:rPr>
                                <w:t>2 Mile</w:t>
                              </w:r>
                            </w:p>
                          </w:txbxContent>
                        </wps:txbx>
                        <wps:bodyPr wrap="square" rtlCol="0">
                          <a:noAutofit/>
                        </wps:bodyPr>
                      </wps:wsp>
                      <wps:wsp>
                        <wps:cNvPr id="58" name="TextBox 133"/>
                        <wps:cNvSpPr txBox="1"/>
                        <wps:spPr>
                          <a:xfrm>
                            <a:off x="2531177" y="4526413"/>
                            <a:ext cx="740908" cy="369332"/>
                          </a:xfrm>
                          <a:prstGeom prst="rect">
                            <a:avLst/>
                          </a:prstGeom>
                          <a:noFill/>
                        </wps:spPr>
                        <wps:txbx>
                          <w:txbxContent>
                            <w:p w14:paraId="627A604E" w14:textId="77777777" w:rsidR="00652C07" w:rsidRDefault="00652C07" w:rsidP="00652C07">
                              <w:pP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Finish</w:t>
                              </w:r>
                            </w:p>
                          </w:txbxContent>
                        </wps:txbx>
                        <wps:bodyPr wrap="square" rtlCol="0">
                          <a:noAutofit/>
                        </wps:bodyPr>
                      </wps:wsp>
                      <w14:contentPart bwMode="auto" r:id="rId11">
                        <w14:nvContentPartPr>
                          <w14:cNvPr id="61" name="Ink 61"/>
                          <w14:cNvContentPartPr/>
                        </w14:nvContentPartPr>
                        <w14:xfrm>
                          <a:off x="5561637" y="5873715"/>
                          <a:ext cx="201240" cy="94680"/>
                        </w14:xfrm>
                      </w14:contentPart>
                      <wps:wsp>
                        <wps:cNvPr id="62" name="Rectangle 62"/>
                        <wps:cNvSpPr/>
                        <wps:spPr>
                          <a:xfrm rot="19677335">
                            <a:off x="2253831" y="3104136"/>
                            <a:ext cx="184216" cy="45719"/>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rot="16200000">
                            <a:off x="1834846" y="4426273"/>
                            <a:ext cx="184216" cy="45719"/>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ectangle 64"/>
                        <wps:cNvSpPr/>
                        <wps:spPr>
                          <a:xfrm>
                            <a:off x="1419091" y="4157033"/>
                            <a:ext cx="184216" cy="45719"/>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TextBox 143"/>
                        <wps:cNvSpPr txBox="1"/>
                        <wps:spPr>
                          <a:xfrm>
                            <a:off x="1926431" y="3868876"/>
                            <a:ext cx="545277" cy="276999"/>
                          </a:xfrm>
                          <a:prstGeom prst="rect">
                            <a:avLst/>
                          </a:prstGeom>
                          <a:noFill/>
                        </wps:spPr>
                        <wps:txbx>
                          <w:txbxContent>
                            <w:p w14:paraId="0BCD8288"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Gates</w:t>
                              </w:r>
                            </w:p>
                          </w:txbxContent>
                        </wps:txbx>
                        <wps:bodyPr wrap="square" rtlCol="0">
                          <a:noAutofit/>
                        </wps:bodyPr>
                      </wps:wsp>
                      <wps:wsp>
                        <wps:cNvPr id="66" name="Straight Arrow Connector 66"/>
                        <wps:cNvCnPr>
                          <a:cxnSpLocks/>
                        </wps:cNvCnPr>
                        <wps:spPr>
                          <a:xfrm flipV="1">
                            <a:off x="2199070" y="3195243"/>
                            <a:ext cx="209258" cy="6736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cxnSpLocks/>
                        </wps:cNvCnPr>
                        <wps:spPr>
                          <a:xfrm>
                            <a:off x="1857502" y="3861432"/>
                            <a:ext cx="92312" cy="4293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a:cxnSpLocks/>
                        </wps:cNvCnPr>
                        <wps:spPr>
                          <a:xfrm flipH="1">
                            <a:off x="1615698" y="3865228"/>
                            <a:ext cx="241804" cy="2399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Rectangle 69"/>
                        <wps:cNvSpPr/>
                        <wps:spPr>
                          <a:xfrm>
                            <a:off x="2972214" y="4847796"/>
                            <a:ext cx="496940" cy="999726"/>
                          </a:xfrm>
                          <a:prstGeom prst="rect">
                            <a:avLst/>
                          </a:prstGeom>
                          <a:noFill/>
                          <a:ln w="38100">
                            <a:solidFill>
                              <a:srgbClr val="00B050">
                                <a:alpha val="41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Arrow: Right 163"/>
                        <wps:cNvSpPr/>
                        <wps:spPr>
                          <a:xfrm>
                            <a:off x="1934335" y="2877581"/>
                            <a:ext cx="205596" cy="103381"/>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Arrow: Right 164"/>
                        <wps:cNvSpPr/>
                        <wps:spPr>
                          <a:xfrm rot="18071299">
                            <a:off x="3559497" y="2054314"/>
                            <a:ext cx="205596" cy="103381"/>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Arrow: Right 165"/>
                        <wps:cNvSpPr/>
                        <wps:spPr>
                          <a:xfrm rot="16721449">
                            <a:off x="4200889" y="806329"/>
                            <a:ext cx="205596" cy="103381"/>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Arrow: Right 166"/>
                        <wps:cNvSpPr/>
                        <wps:spPr>
                          <a:xfrm rot="21335548">
                            <a:off x="4790171" y="90897"/>
                            <a:ext cx="205596" cy="103381"/>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Arrow: Right 167"/>
                        <wps:cNvSpPr/>
                        <wps:spPr>
                          <a:xfrm rot="5400000">
                            <a:off x="7393538" y="750449"/>
                            <a:ext cx="205596" cy="103381"/>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Arrow: Right 168"/>
                        <wps:cNvSpPr/>
                        <wps:spPr>
                          <a:xfrm rot="10800000">
                            <a:off x="5869538" y="1527690"/>
                            <a:ext cx="205596" cy="103381"/>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Arrow: Right 170"/>
                        <wps:cNvSpPr/>
                        <wps:spPr>
                          <a:xfrm rot="14109802">
                            <a:off x="4371987" y="1366365"/>
                            <a:ext cx="205596" cy="103381"/>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Arrow: Right 171"/>
                        <wps:cNvSpPr/>
                        <wps:spPr>
                          <a:xfrm rot="17534337">
                            <a:off x="4169428" y="545988"/>
                            <a:ext cx="205596" cy="103381"/>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Arrow: Right 172"/>
                        <wps:cNvSpPr/>
                        <wps:spPr>
                          <a:xfrm rot="10556151">
                            <a:off x="4218114" y="76075"/>
                            <a:ext cx="205596" cy="103381"/>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Arrow: Right 173"/>
                        <wps:cNvSpPr/>
                        <wps:spPr>
                          <a:xfrm rot="10800000">
                            <a:off x="1721358" y="113880"/>
                            <a:ext cx="205596" cy="103381"/>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Arrow: Right 175"/>
                        <wps:cNvSpPr/>
                        <wps:spPr>
                          <a:xfrm rot="5400000">
                            <a:off x="389839" y="386119"/>
                            <a:ext cx="205596" cy="103381"/>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Arrow: Right 176"/>
                        <wps:cNvSpPr/>
                        <wps:spPr>
                          <a:xfrm rot="2250152">
                            <a:off x="718891" y="2791916"/>
                            <a:ext cx="205596" cy="103381"/>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Arrow: Right 177"/>
                        <wps:cNvSpPr/>
                        <wps:spPr>
                          <a:xfrm rot="20868083">
                            <a:off x="1465330" y="2799750"/>
                            <a:ext cx="205596" cy="103381"/>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Arrow: Right 178"/>
                        <wps:cNvSpPr/>
                        <wps:spPr>
                          <a:xfrm rot="19058462">
                            <a:off x="2539778" y="2221721"/>
                            <a:ext cx="205596" cy="103381"/>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Arrow: Right 179"/>
                        <wps:cNvSpPr/>
                        <wps:spPr>
                          <a:xfrm rot="9161043">
                            <a:off x="2895557" y="2538715"/>
                            <a:ext cx="205596" cy="103381"/>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Arrow: Right 180"/>
                        <wps:cNvSpPr/>
                        <wps:spPr>
                          <a:xfrm rot="9824468">
                            <a:off x="1208762" y="2973912"/>
                            <a:ext cx="205596" cy="103381"/>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Arrow: U-Turn 181"/>
                        <wps:cNvSpPr/>
                        <wps:spPr>
                          <a:xfrm rot="2382083">
                            <a:off x="3922339" y="1297976"/>
                            <a:ext cx="163827" cy="222753"/>
                          </a:xfrm>
                          <a:prstGeom prst="uturn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Flowchart: Punched Tape 185"/>
                        <wps:cNvSpPr/>
                        <wps:spPr>
                          <a:xfrm>
                            <a:off x="3180175" y="4570796"/>
                            <a:ext cx="368776" cy="277000"/>
                          </a:xfrm>
                          <a:prstGeom prst="flowChartPunchedTape">
                            <a:avLst/>
                          </a:prstGeom>
                          <a:blipFill dpi="0"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8" name="Picture 88"/>
                          <pic:cNvPicPr>
                            <a:picLocks noChangeAspect="1"/>
                          </pic:cNvPicPr>
                        </pic:nvPicPr>
                        <pic:blipFill rotWithShape="1">
                          <a:blip r:embed="rId14"/>
                          <a:srcRect t="2574" b="45747"/>
                          <a:stretch/>
                        </pic:blipFill>
                        <pic:spPr>
                          <a:xfrm>
                            <a:off x="1632107" y="3120076"/>
                            <a:ext cx="450790" cy="225605"/>
                          </a:xfrm>
                          <a:prstGeom prst="rect">
                            <a:avLst/>
                          </a:prstGeom>
                        </pic:spPr>
                      </pic:pic>
                      <wps:wsp>
                        <wps:cNvPr id="89" name="Arrow: Right 187"/>
                        <wps:cNvSpPr/>
                        <wps:spPr>
                          <a:xfrm rot="4880470">
                            <a:off x="974920" y="3621512"/>
                            <a:ext cx="205596" cy="103381"/>
                          </a:xfrm>
                          <a:prstGeom prst="right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Arrow: Right 188"/>
                        <wps:cNvSpPr/>
                        <wps:spPr>
                          <a:xfrm rot="5071423">
                            <a:off x="1269837" y="5384408"/>
                            <a:ext cx="205596" cy="103381"/>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Arrow: Right 189"/>
                        <wps:cNvSpPr/>
                        <wps:spPr>
                          <a:xfrm rot="4238636">
                            <a:off x="1833446" y="6547566"/>
                            <a:ext cx="205596" cy="103381"/>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Arrow: Right 190"/>
                        <wps:cNvSpPr/>
                        <wps:spPr>
                          <a:xfrm>
                            <a:off x="3919567" y="6547565"/>
                            <a:ext cx="205596" cy="103381"/>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Arrow: Right 191"/>
                        <wps:cNvSpPr/>
                        <wps:spPr>
                          <a:xfrm rot="10800000">
                            <a:off x="4427115" y="6335928"/>
                            <a:ext cx="205596" cy="103381"/>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Arrow: U-Turn 192"/>
                        <wps:cNvSpPr/>
                        <wps:spPr>
                          <a:xfrm rot="3767495" flipH="1">
                            <a:off x="5667220" y="5826896"/>
                            <a:ext cx="242115" cy="201017"/>
                          </a:xfrm>
                          <a:prstGeom prst="utur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Arrow: Right 193"/>
                        <wps:cNvSpPr/>
                        <wps:spPr>
                          <a:xfrm rot="10800000">
                            <a:off x="2019084" y="6133995"/>
                            <a:ext cx="205596" cy="103381"/>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TextBox 49"/>
                        <wps:cNvSpPr txBox="1"/>
                        <wps:spPr>
                          <a:xfrm rot="19751731">
                            <a:off x="4323255" y="2193417"/>
                            <a:ext cx="917575" cy="448310"/>
                          </a:xfrm>
                          <a:prstGeom prst="rect">
                            <a:avLst/>
                          </a:prstGeom>
                          <a:noFill/>
                        </wps:spPr>
                        <wps:txbx>
                          <w:txbxContent>
                            <w:p w14:paraId="661547FD"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Bus Parking</w:t>
                              </w:r>
                            </w:p>
                            <w:p w14:paraId="597791AC" w14:textId="77777777" w:rsidR="00652C07" w:rsidRDefault="00652C07" w:rsidP="00652C07">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AHS/DHS</w:t>
                              </w:r>
                            </w:p>
                          </w:txbxContent>
                        </wps:txbx>
                        <wps:bodyPr wrap="square" rtlCol="0">
                          <a:noAutofit/>
                        </wps:bodyPr>
                      </wps:wsp>
                      <wps:wsp>
                        <wps:cNvPr id="97" name="TextBox 50"/>
                        <wps:cNvSpPr txBox="1"/>
                        <wps:spPr>
                          <a:xfrm>
                            <a:off x="2927912" y="3110557"/>
                            <a:ext cx="1369060" cy="277495"/>
                          </a:xfrm>
                          <a:prstGeom prst="rect">
                            <a:avLst/>
                          </a:prstGeom>
                          <a:noFill/>
                        </wps:spPr>
                        <wps:txbx>
                          <w:txbxContent>
                            <w:p w14:paraId="5B1C4860"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Centennial Parking</w:t>
                              </w:r>
                            </w:p>
                          </w:txbxContent>
                        </wps:txbx>
                        <wps:bodyPr wrap="square" rtlCol="0">
                          <a:noAutofit/>
                        </wps:bodyPr>
                      </wps:wsp>
                      <wps:wsp>
                        <wps:cNvPr id="98" name="TextBox 51"/>
                        <wps:cNvSpPr txBox="1"/>
                        <wps:spPr>
                          <a:xfrm>
                            <a:off x="3666625" y="5787056"/>
                            <a:ext cx="1249680" cy="463550"/>
                          </a:xfrm>
                          <a:prstGeom prst="rect">
                            <a:avLst/>
                          </a:prstGeom>
                          <a:noFill/>
                        </wps:spPr>
                        <wps:txbx>
                          <w:txbxContent>
                            <w:p w14:paraId="6711835C"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LCHS/MHS/OHS</w:t>
                              </w:r>
                            </w:p>
                            <w:p w14:paraId="25E93D43"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Parking</w:t>
                              </w:r>
                            </w:p>
                          </w:txbxContent>
                        </wps:txbx>
                        <wps:bodyPr wrap="square" rtlCol="0">
                          <a:noAutofit/>
                        </wps:bodyPr>
                      </wps:wsp>
                      <wps:wsp>
                        <wps:cNvPr id="99" name="TextBox 1"/>
                        <wps:cNvSpPr txBox="1"/>
                        <wps:spPr>
                          <a:xfrm>
                            <a:off x="3579174" y="4387263"/>
                            <a:ext cx="779804" cy="553998"/>
                          </a:xfrm>
                          <a:prstGeom prst="rect">
                            <a:avLst/>
                          </a:prstGeom>
                          <a:noFill/>
                        </wps:spPr>
                        <wps:txbx>
                          <w:txbxContent>
                            <w:p w14:paraId="7FDFE8D6"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4BF44E1B"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1</w:t>
                              </w:r>
                            </w:p>
                          </w:txbxContent>
                        </wps:txbx>
                        <wps:bodyPr wrap="square" rtlCol="0">
                          <a:noAutofit/>
                        </wps:bodyPr>
                      </wps:wsp>
                      <wps:wsp>
                        <wps:cNvPr id="100" name="TextBox 54"/>
                        <wps:cNvSpPr txBox="1"/>
                        <wps:spPr>
                          <a:xfrm>
                            <a:off x="1568128" y="3354725"/>
                            <a:ext cx="779804" cy="553998"/>
                          </a:xfrm>
                          <a:prstGeom prst="rect">
                            <a:avLst/>
                          </a:prstGeom>
                          <a:noFill/>
                        </wps:spPr>
                        <wps:txbx>
                          <w:txbxContent>
                            <w:p w14:paraId="76653F17"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25325B08"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5</w:t>
                              </w:r>
                            </w:p>
                          </w:txbxContent>
                        </wps:txbx>
                        <wps:bodyPr wrap="square" rtlCol="0">
                          <a:noAutofit/>
                        </wps:bodyPr>
                      </wps:wsp>
                      <wps:wsp>
                        <wps:cNvPr id="101" name="TextBox 55"/>
                        <wps:cNvSpPr txBox="1"/>
                        <wps:spPr>
                          <a:xfrm>
                            <a:off x="1934232" y="4526392"/>
                            <a:ext cx="779804" cy="553998"/>
                          </a:xfrm>
                          <a:prstGeom prst="rect">
                            <a:avLst/>
                          </a:prstGeom>
                          <a:noFill/>
                        </wps:spPr>
                        <wps:txbx>
                          <w:txbxContent>
                            <w:p w14:paraId="17DAF72F"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46497F2B"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4</w:t>
                              </w:r>
                            </w:p>
                          </w:txbxContent>
                        </wps:txbx>
                        <wps:bodyPr wrap="square" rtlCol="0">
                          <a:noAutofit/>
                        </wps:bodyPr>
                      </wps:wsp>
                      <wps:wsp>
                        <wps:cNvPr id="102" name="TextBox 56"/>
                        <wps:cNvSpPr txBox="1"/>
                        <wps:spPr>
                          <a:xfrm>
                            <a:off x="3520450" y="5148599"/>
                            <a:ext cx="779804" cy="553998"/>
                          </a:xfrm>
                          <a:prstGeom prst="rect">
                            <a:avLst/>
                          </a:prstGeom>
                          <a:noFill/>
                        </wps:spPr>
                        <wps:txbx>
                          <w:txbxContent>
                            <w:p w14:paraId="0CA07E33"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04161B62"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2</w:t>
                              </w:r>
                            </w:p>
                          </w:txbxContent>
                        </wps:txbx>
                        <wps:bodyPr wrap="square" rtlCol="0">
                          <a:noAutofit/>
                        </wps:bodyPr>
                      </wps:wsp>
                      <w14:contentPart bwMode="auto" r:id="rId15">
                        <w14:nvContentPartPr>
                          <w14:cNvPr id="103" name="Ink 103"/>
                          <w14:cNvContentPartPr/>
                        </w14:nvContentPartPr>
                        <w14:xfrm>
                          <a:off x="1510937" y="4898835"/>
                          <a:ext cx="2040480" cy="1337040"/>
                        </w14:xfrm>
                      </w14:contentPart>
                    </wpg:wgp>
                  </a:graphicData>
                </a:graphic>
                <wp14:sizeRelV relativeFrom="margin">
                  <wp14:pctHeight>0</wp14:pctHeight>
                </wp14:sizeRelV>
              </wp:anchor>
            </w:drawing>
          </mc:Choice>
          <mc:Fallback>
            <w:pict>
              <v:group w14:anchorId="5BF9EFD7" id="Group 3" o:spid="_x0000_s1026" style="position:absolute;left:0;text-align:left;margin-left:-65.6pt;margin-top:22.7pt;width:652.5pt;height:673.1pt;z-index:251665408;mso-height-relative:margin" coordsize="82870,68580" o:gfxdata="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RGF4IFJpb3MAAAAFkAMAAgAAABQAABCikAQA&#13;&#10;AgAAABQAABC2kpEAAgAAAAMxNAAAkpIAAgAAAAMxNAAA6hwABwAACAwAAAiWAAAAABzqAAAAC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PD94cGFja2V0IGVuZD0ndyc/Pv/b&#13;&#10;AEMABwUFBgUEBwYFBggHBwgKEQsKCQkKFQ8QDBEYFRoZGBUYFxseJyEbHSUdFxgiLiIlKCkrLCsa&#13;&#10;IC8zLyoyJyorKv/bAEMBBwgICgkKFAsLFCocGBwqKioqKioqKioqKioqKioqKioqKioqKioqKioq&#13;&#10;KioqKioqKioqKioqKioqKioqKioqKv/AABEIBGMFTQ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82870;height:68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">
                  <v:imagedata r:id="rId16" o:title=""/>
                </v:shape>
                <v:shape id="Ink 55" o:spid="_x0000_s1028" type="#_x0000_t75" style="position:absolute;left:4577;top:1066;width:70840;height:666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">
                  <v:imagedata r:id="rId17" o:title=""/>
                </v:shape>
                <v:shapetype id="_x0000_t202" coordsize="21600,21600" o:spt="202" path="m,l,21600r21600,l21600,xe">
                  <v:stroke joinstyle="miter"/>
                  <v:path gradientshapeok="t" o:connecttype="rect"/>
                </v:shapetype>
                <v:shape id="TextBox 131" o:spid="_x0000_s1029" type="#_x0000_t202" style="position:absolute;left:29138;top:567;width:7779;height:4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gU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RGF6H4hmQiycAAAD//wMAUEsBAi0AFAAGAAgAAAAhANvh9svuAAAAhQEAABMAAAAAAAAA&#13;&#10;AAAAAAAAAAAAAFtDb250ZW50X1R5cGVzXS54bWxQSwECLQAUAAYACAAAACEAWvQsW78AAAAVAQAA&#13;&#10;CwAAAAAAAAAAAAAAAAAfAQAAX3JlbHMvLnJlbHNQSwECLQAUAAYACAAAACEAJ7PoFMYAAADgAAAA&#13;&#10;DwAAAAAAAAAAAAAAAAAHAgAAZHJzL2Rvd25yZXYueG1sUEsFBgAAAAADAAMAtwAAAPoCAAAAAA==&#13;&#10;" filled="f" stroked="f">
                  <v:textbox>
                    <w:txbxContent>
                      <w:p w14:paraId="6BF5A3C0" w14:textId="77777777" w:rsidR="00652C07" w:rsidRPr="00652C07" w:rsidRDefault="00652C07" w:rsidP="00652C07">
                        <w:pPr>
                          <w:rPr>
                            <w:rFonts w:asciiTheme="minorHAnsi" w:hAnsi="Calibri" w:cstheme="minorBidi"/>
                            <w:b/>
                            <w:bCs/>
                            <w:color w:val="C00000"/>
                            <w:kern w:val="24"/>
                            <w:sz w:val="36"/>
                            <w:szCs w:val="36"/>
                            <w14:shadow w14:blurRad="50800" w14:dist="50800" w14:dir="5400000" w14:sx="100000" w14:sy="100000" w14:kx="0" w14:ky="0" w14:algn="ctr">
                              <w14:schemeClr w14:val="tx1"/>
                            </w14:shadow>
                          </w:rPr>
                        </w:pPr>
                        <w:r w:rsidRPr="00652C07">
                          <w:rPr>
                            <w:rFonts w:asciiTheme="minorHAnsi" w:hAnsi="Calibri" w:cstheme="minorBidi"/>
                            <w:b/>
                            <w:bCs/>
                            <w:color w:val="C00000"/>
                            <w:kern w:val="24"/>
                            <w:sz w:val="36"/>
                            <w:szCs w:val="36"/>
                            <w14:shadow w14:blurRad="50800" w14:dist="50800" w14:dir="5400000" w14:sx="100000" w14:sy="100000" w14:kx="0" w14:ky="0" w14:algn="ctr">
                              <w14:schemeClr w14:val="tx1"/>
                            </w14:shadow>
                          </w:rPr>
                          <w:t>1 Mile</w:t>
                        </w:r>
                      </w:p>
                    </w:txbxContent>
                  </v:textbox>
                </v:shape>
                <v:shape id="TextBox 132" o:spid="_x0000_s1030" type="#_x0000_t202" style="position:absolute;left:5965;top:47101;width:7779;height:4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2P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jC7VA8A3LzBwAA//8DAFBLAQItABQABgAIAAAAIQDb4fbL7gAAAIUBAAATAAAAAAAA&#13;&#10;AAAAAAAAAAAAAABbQ29udGVudF9UeXBlc10ueG1sUEsBAi0AFAAGAAgAAAAhAFr0LFu/AAAAFQEA&#13;&#10;AAsAAAAAAAAAAAAAAAAAHwEAAF9yZWxzLy5yZWxzUEsBAi0AFAAGAAgAAAAhAEj/TY/HAAAA4AAA&#13;&#10;AA8AAAAAAAAAAAAAAAAABwIAAGRycy9kb3ducmV2LnhtbFBLBQYAAAAAAwADALcAAAD7AgAAAAA=&#13;&#10;" filled="f" stroked="f">
                  <v:textbox>
                    <w:txbxContent>
                      <w:p w14:paraId="4997E008" w14:textId="77777777" w:rsidR="00652C07" w:rsidRPr="00652C07" w:rsidRDefault="00652C07" w:rsidP="00652C07">
                        <w:pPr>
                          <w:rPr>
                            <w:rFonts w:asciiTheme="minorHAnsi" w:hAnsi="Calibri" w:cstheme="minorBidi"/>
                            <w:b/>
                            <w:bCs/>
                            <w:color w:val="FFC000"/>
                            <w:kern w:val="24"/>
                            <w:sz w:val="36"/>
                            <w:szCs w:val="36"/>
                            <w14:shadow w14:blurRad="50800" w14:dist="50800" w14:dir="5400000" w14:sx="100000" w14:sy="100000" w14:kx="0" w14:ky="0" w14:algn="ctr">
                              <w14:schemeClr w14:val="tx1"/>
                            </w14:shadow>
                          </w:rPr>
                        </w:pPr>
                        <w:r w:rsidRPr="00652C07">
                          <w:rPr>
                            <w:rFonts w:asciiTheme="minorHAnsi" w:hAnsi="Calibri" w:cstheme="minorBidi"/>
                            <w:b/>
                            <w:bCs/>
                            <w:color w:val="FFC000"/>
                            <w:kern w:val="24"/>
                            <w:sz w:val="36"/>
                            <w:szCs w:val="36"/>
                            <w14:shadow w14:blurRad="50800" w14:dist="50800" w14:dir="5400000" w14:sx="100000" w14:sy="100000" w14:kx="0" w14:ky="0" w14:algn="ctr">
                              <w14:schemeClr w14:val="tx1"/>
                            </w14:shadow>
                          </w:rPr>
                          <w:t>2 Mile</w:t>
                        </w:r>
                      </w:p>
                    </w:txbxContent>
                  </v:textbox>
                </v:shape>
                <v:shape id="TextBox 133" o:spid="_x0000_s1031" type="#_x0000_t202" style="position:absolute;left:25311;top:45264;width:7409;height:3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Nn9xwAAAOA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SEfi5DIgF7/AgAA//8DAFBLAQItABQABgAIAAAAIQDb4fbL7gAAAIUBAAATAAAAAAAA&#13;&#10;AAAAAAAAAAAAAABbQ29udGVudF9UeXBlc10ueG1sUEsBAi0AFAAGAAgAAAAhAFr0LFu/AAAAFQEA&#13;&#10;AAsAAAAAAAAAAAAAAAAAHwEAAF9yZWxzLy5yZWxzUEsBAi0AFAAGAAgAAAAhADlg2f3HAAAA4AAA&#13;&#10;AA8AAAAAAAAAAAAAAAAABwIAAGRycy9kb3ducmV2LnhtbFBLBQYAAAAAAwADALcAAAD7AgAAAAA=&#13;&#10;" filled="f" stroked="f">
                  <v:textbox>
                    <w:txbxContent>
                      <w:p w14:paraId="627A604E" w14:textId="77777777" w:rsidR="00652C07" w:rsidRDefault="00652C07" w:rsidP="00652C07">
                        <w:pP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Finish</w:t>
                        </w:r>
                      </w:p>
                    </w:txbxContent>
                  </v:textbox>
                </v:shape>
                <v:shape id="Ink 61" o:spid="_x0000_s1032" type="#_x0000_t75" style="position:absolute;left:55526;top:58664;width:2189;height:10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">
                  <v:imagedata r:id="rId18" o:title=""/>
                </v:shape>
                <v:rect id="Rectangle 62" o:spid="_x0000_s1033" style="position:absolute;left:22538;top:31041;width:1842;height:457;rotation:-210006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" fillcolor="#00b050" strokecolor="black [3213]" strokeweight="1pt"/>
                <v:rect id="Rectangle 63" o:spid="_x0000_s1034" style="position:absolute;left:18348;top:44262;width:1842;height:45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" fillcolor="#00b050" strokecolor="black [3213]" strokeweight="1pt"/>
                <v:rect id="Rectangle 64" o:spid="_x0000_s1035" style="position:absolute;left:14190;top:41570;width:1843;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" fillcolor="#00b050" strokecolor="black [3213]" strokeweight="1pt"/>
                <v:shape id="TextBox 143" o:spid="_x0000_s1036" type="#_x0000_t202" style="position:absolute;left:19264;top:38688;width:5453;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bze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xCF6H4hmQiycAAAD//wMAUEsBAi0AFAAGAAgAAAAhANvh9svuAAAAhQEAABMAAAAAAAAA&#13;&#10;AAAAAAAAAAAAAFtDb250ZW50X1R5cGVzXS54bWxQSwECLQAUAAYACAAAACEAWvQsW78AAAAVAQAA&#13;&#10;CwAAAAAAAAAAAAAAAAAfAQAAX3JlbHMvLnJlbHNQSwECLQAUAAYACAAAACEAGQ283sYAAADgAAAA&#13;&#10;DwAAAAAAAAAAAAAAAAAHAgAAZHJzL2Rvd25yZXYueG1sUEsFBgAAAAADAAMAtwAAAPoCAAAAAA==&#13;&#10;" filled="f" stroked="f">
                  <v:textbox>
                    <w:txbxContent>
                      <w:p w14:paraId="0BCD8288"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Gates</w:t>
                        </w:r>
                      </w:p>
                    </w:txbxContent>
                  </v:textbox>
                </v:shape>
                <v:shapetype id="_x0000_t32" coordsize="21600,21600" o:spt="32" o:oned="t" path="m,l21600,21600e" filled="f">
                  <v:path arrowok="t" fillok="f" o:connecttype="none"/>
                  <o:lock v:ext="edit" shapetype="t"/>
                </v:shapetype>
                <v:shape id="Straight Arrow Connector 66" o:spid="_x0000_s1037" type="#_x0000_t32" style="position:absolute;left:21990;top:31952;width:2093;height:673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" strokecolor="black [3213]" strokeweight=".5pt">
                  <v:stroke endarrow="block" joinstyle="miter"/>
                  <o:lock v:ext="edit" shapetype="f"/>
                </v:shape>
                <v:shape id="Straight Arrow Connector 67" o:spid="_x0000_s1038" type="#_x0000_t32" style="position:absolute;left:18575;top:38614;width:923;height:42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" strokecolor="black [3213]" strokeweight=".5pt">
                  <v:stroke endarrow="block" joinstyle="miter"/>
                  <o:lock v:ext="edit" shapetype="f"/>
                </v:shape>
                <v:shape id="Straight Arrow Connector 68" o:spid="_x0000_s1039" type="#_x0000_t32" style="position:absolute;left:16156;top:38652;width:2419;height:239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" strokecolor="black [3213]" strokeweight=".5pt">
                  <v:stroke endarrow="block" joinstyle="miter"/>
                  <o:lock v:ext="edit" shapetype="f"/>
                </v:shape>
                <v:rect id="Rectangle 69" o:spid="_x0000_s1040" style="position:absolute;left:29722;top:48477;width:4969;height:99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" filled="f" strokecolor="#00b050" strokeweight="3pt">
                  <v:stroke opacity="26985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3" o:spid="_x0000_s1041" type="#_x0000_t13" style="position:absolute;left:19343;top:28775;width:2056;height: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" adj="16169" fillcolor="red" strokecolor="#c00000" strokeweight="1pt"/>
                <v:shape id="Arrow: Right 164" o:spid="_x0000_s1042" type="#_x0000_t13" style="position:absolute;left:35595;top:20543;width:2056;height:1033;rotation:-385428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" adj="16169" fillcolor="red" strokecolor="#c00000" strokeweight="1pt"/>
                <v:shape id="Arrow: Right 165" o:spid="_x0000_s1043" type="#_x0000_t13" style="position:absolute;left:42008;top:8063;width:2056;height:1034;rotation:-532867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" adj="16169" fillcolor="red" strokecolor="#c00000" strokeweight="1pt"/>
                <v:shape id="Arrow: Right 166" o:spid="_x0000_s1044" type="#_x0000_t13" style="position:absolute;left:47901;top:908;width:2056;height:1034;rotation:-28885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" adj="16169" fillcolor="red" strokecolor="#c00000" strokeweight="1pt"/>
                <v:shape id="Arrow: Right 167" o:spid="_x0000_s1045" type="#_x0000_t13" style="position:absolute;left:73935;top:7504;width:2056;height:10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" adj="16169" fillcolor="red" strokecolor="#c00000" strokeweight="1pt"/>
                <v:shape id="Arrow: Right 168" o:spid="_x0000_s1046" type="#_x0000_t13" style="position:absolute;left:58695;top:15276;width:2056;height:10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" adj="16169" fillcolor="red" strokecolor="#c00000" strokeweight="1pt"/>
                <v:shape id="Arrow: Right 170" o:spid="_x0000_s1047" type="#_x0000_t13" style="position:absolute;left:43719;top:13663;width:2056;height:1034;rotation:-818129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" adj="16169" fillcolor="red" strokecolor="#c00000" strokeweight="1pt"/>
                <v:shape id="Arrow: Right 171" o:spid="_x0000_s1048" type="#_x0000_t13" style="position:absolute;left:41694;top:5459;width:2056;height:1034;rotation:-44407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" adj="16169" fillcolor="red" strokecolor="#c00000" strokeweight="1pt"/>
                <v:shape id="Arrow: Right 172" o:spid="_x0000_s1049" type="#_x0000_t13" style="position:absolute;left:42181;top:760;width:2056;height:1034;rotation:1153013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" adj="16169" fillcolor="red" strokecolor="#c00000" strokeweight="1pt"/>
                <v:shape id="Arrow: Right 173" o:spid="_x0000_s1050" type="#_x0000_t13" style="position:absolute;left:17213;top:1138;width:2056;height:10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" adj="16169" fillcolor="#ffc000" strokecolor="black [3213]" strokeweight="1pt"/>
                <v:shape id="Arrow: Right 175" o:spid="_x0000_s1051" type="#_x0000_t13" style="position:absolute;left:3898;top:3861;width:2056;height:10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" adj="16169" fillcolor="#ffc000" strokecolor="black [3213]" strokeweight="1pt"/>
                <v:shape id="Arrow: Right 176" o:spid="_x0000_s1052" type="#_x0000_t13" style="position:absolute;left:7188;top:27919;width:2056;height:1033;rotation:24577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" adj="16169" fillcolor="#ffc000" strokecolor="black [3213]" strokeweight="1pt"/>
                <v:shape id="Arrow: Right 177" o:spid="_x0000_s1053" type="#_x0000_t13" style="position:absolute;left:14653;top:27997;width:2056;height:1034;rotation:-79944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" adj="16169" fillcolor="#ffc000" strokecolor="black [3213]" strokeweight="1pt"/>
                <v:shape id="Arrow: Right 178" o:spid="_x0000_s1054" type="#_x0000_t13" style="position:absolute;left:25397;top:22217;width:2056;height:1034;rotation:-27760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" adj="16169" fillcolor="#ffc000" strokecolor="black [3213]" strokeweight="1pt"/>
                <v:shape id="Arrow: Right 179" o:spid="_x0000_s1055" type="#_x0000_t13" style="position:absolute;left:28955;top:25387;width:2056;height:1033;rotation:1000630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" adj="16169" fillcolor="#ffc000" strokecolor="black [3213]" strokeweight="1pt"/>
                <v:shape id="Arrow: Right 180" o:spid="_x0000_s1056" type="#_x0000_t13" style="position:absolute;left:12087;top:29739;width:2056;height:1033;rotation:1073093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" adj="16169" fillcolor="#ffc000" strokecolor="black [3213]" strokeweight="1pt"/>
                <v:shape id="Arrow: U-Turn 181" o:spid="_x0000_s1057" style="position:absolute;left:39223;top:12979;width:1638;height:2228;rotation:2601870fd;visibility:visible;mso-wrap-style:square;v-text-anchor:middle" coordsize="163827,222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" path="m,222753l,71674c,32090,32090,,71674,r,c111258,,143348,32090,143348,71674v,18145,1,36289,1,54434l163827,126108r-40957,40957l81914,126108r20478,l102392,71674v,-16965,-13753,-30718,-30718,-30718l71674,40957v-16965,,-30718,13753,-30718,30718c40956,122034,40957,172394,40957,222753l,222753xe" fillcolor="#ffc000" strokecolor="black [3213]" strokeweight="1pt">
                  <v:stroke joinstyle="miter"/>
                  <v:path arrowok="t" o:connecttype="custom" o:connectlocs="0,222753;0,71674;71674,0;71674,0;143348,71674;143349,126108;163827,126108;122870,167065;81914,126108;102392,126108;102392,71674;71674,40956;71674,40957;40956,71675;40957,222753;0,222753" o:connectangles="0,0,0,0,0,0,0,0,0,0,0,0,0,0,0,0"/>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85" o:spid="_x0000_s1058" type="#_x0000_t122" style="position:absolute;left:31801;top:45707;width:3688;height:27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" stroked="f" strokeweight="1pt">
                  <v:fill r:id="rId19" o:title="" recolor="t" rotate="t" type="frame"/>
                </v:shape>
                <v:shape id="Picture 88" o:spid="_x0000_s1059" type="#_x0000_t75" style="position:absolute;left:16321;top:31200;width:4507;height:2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">
                  <v:imagedata r:id="rId20" o:title="" croptop="1687f" cropbottom="29981f"/>
                </v:shape>
                <v:shape id="Arrow: Right 187" o:spid="_x0000_s1060" type="#_x0000_t13" style="position:absolute;left:9749;top:36215;width:2056;height:1034;rotation:533077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" adj="16169" fillcolor="#ffc000" strokecolor="black [3213]" strokeweight="1pt"/>
                <v:shape id="Arrow: Right 188" o:spid="_x0000_s1061" type="#_x0000_t13" style="position:absolute;left:12698;top:53844;width:2055;height:1034;rotation:553934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" adj="16169" fillcolor="white [3212]" strokecolor="black [3213]" strokeweight="1pt"/>
                <v:shape id="Arrow: Right 189" o:spid="_x0000_s1062" type="#_x0000_t13" style="position:absolute;left:18334;top:65475;width:2056;height:1034;rotation:462972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" adj="16169" fillcolor="white [3212]" strokecolor="black [3213]" strokeweight="1pt"/>
                <v:shape id="Arrow: Right 190" o:spid="_x0000_s1063" type="#_x0000_t13" style="position:absolute;left:39195;top:65475;width:2056;height: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" adj="16169" fillcolor="white [3212]" strokecolor="black [3213]" strokeweight="1pt"/>
                <v:shape id="Arrow: Right 191" o:spid="_x0000_s1064" type="#_x0000_t13" style="position:absolute;left:44271;top:63359;width:2056;height:10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" adj="16169" fillcolor="white [3212]" strokecolor="black [3213]" strokeweight="1pt"/>
                <v:shape id="Arrow: U-Turn 192" o:spid="_x0000_s1065" style="position:absolute;left:56671;top:58269;width:2421;height:2010;rotation:-4115109fd;flip:x;visibility:visible;mso-wrap-style:square;v-text-anchor:middle" coordsize="242115,2010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" path="m,201017l,87945c,39374,39374,,87945,r41098,c177614,,216988,39374,216988,87945r,12564l242115,100509r-50254,50254l141607,100509r25127,l166734,87945v,-20816,-16875,-37691,-37691,-37691l87945,50254v-20816,,-37691,16875,-37691,37691l50254,201017,,201017xe" fillcolor="white [3212]" strokecolor="black [3213]" strokeweight="1pt">
                  <v:stroke joinstyle="miter"/>
                  <v:path arrowok="t" o:connecttype="custom" o:connectlocs="0,201017;0,87945;87945,0;129043,0;216988,87945;216988,100509;242115,100509;191861,150763;141607,100509;166734,100509;166734,87945;129043,50254;87945,50254;50254,87945;50254,201017;0,201017" o:connectangles="0,0,0,0,0,0,0,0,0,0,0,0,0,0,0,0"/>
                </v:shape>
                <v:shape id="Arrow: Right 193" o:spid="_x0000_s1066" type="#_x0000_t13" style="position:absolute;left:20190;top:61339;width:2056;height:10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" adj="16169" fillcolor="white [3212]" strokecolor="black [3213]" strokeweight="1pt"/>
                <v:shape id="TextBox 49" o:spid="_x0000_s1067" type="#_x0000_t202" style="position:absolute;left:43232;top:21934;width:9176;height:4483;rotation:-201880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" filled="f" stroked="f">
                  <v:textbox>
                    <w:txbxContent>
                      <w:p w14:paraId="661547FD"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Bus Parking</w:t>
                        </w:r>
                      </w:p>
                      <w:p w14:paraId="597791AC" w14:textId="77777777" w:rsidR="00652C07" w:rsidRDefault="00652C07" w:rsidP="00652C07">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AHS/DHS</w:t>
                        </w:r>
                      </w:p>
                    </w:txbxContent>
                  </v:textbox>
                </v:shape>
                <v:shape id="TextBox 50" o:spid="_x0000_s1068" type="#_x0000_t202" style="position:absolute;left:29279;top:31105;width:13690;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" filled="f" stroked="f">
                  <v:textbox>
                    <w:txbxContent>
                      <w:p w14:paraId="5B1C4860"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Centennial Parking</w:t>
                        </w:r>
                      </w:p>
                    </w:txbxContent>
                  </v:textbox>
                </v:shape>
                <v:shape id="TextBox 51" o:spid="_x0000_s1069" type="#_x0000_t202" style="position:absolute;left:36666;top:57870;width:12497;height:4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" filled="f" stroked="f">
                  <v:textbox>
                    <w:txbxContent>
                      <w:p w14:paraId="6711835C"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LCHS/MHS/OHS</w:t>
                        </w:r>
                      </w:p>
                      <w:p w14:paraId="25E93D43" w14:textId="77777777" w:rsidR="00652C07" w:rsidRDefault="00652C07" w:rsidP="00652C07">
                        <w:pPr>
                          <w:rPr>
                            <w:rFonts w:asciiTheme="minorHAnsi" w:hAnsi="Calibri" w:cstheme="minorBidi"/>
                            <w:b/>
                            <w:bCs/>
                            <w:color w:val="000000" w:themeColor="text1"/>
                            <w:kern w:val="24"/>
                          </w:rPr>
                        </w:pPr>
                        <w:r>
                          <w:rPr>
                            <w:rFonts w:asciiTheme="minorHAnsi" w:hAnsi="Calibri" w:cstheme="minorBidi"/>
                            <w:b/>
                            <w:bCs/>
                            <w:color w:val="000000" w:themeColor="text1"/>
                            <w:kern w:val="24"/>
                          </w:rPr>
                          <w:t>Parking</w:t>
                        </w:r>
                      </w:p>
                    </w:txbxContent>
                  </v:textbox>
                </v:shape>
                <v:shape id="TextBox 1" o:spid="_x0000_s1070" type="#_x0000_t202" style="position:absolute;left:35791;top:43872;width:7798;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" filled="f" stroked="f">
                  <v:textbox>
                    <w:txbxContent>
                      <w:p w14:paraId="7FDFE8D6"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4BF44E1B"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1</w:t>
                        </w:r>
                      </w:p>
                    </w:txbxContent>
                  </v:textbox>
                </v:shape>
                <v:shape id="TextBox 54" o:spid="_x0000_s1071" type="#_x0000_t202" style="position:absolute;left:15681;top:33547;width:7798;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WyexgAAAOE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xEHMZIEevkLAAD//wMAUEsBAi0AFAAGAAgAAAAhANvh9svuAAAAhQEAABMAAAAAAAAA&#13;&#10;AAAAAAAAAAAAAFtDb250ZW50X1R5cGVzXS54bWxQSwECLQAUAAYACAAAACEAWvQsW78AAAAVAQAA&#13;&#10;CwAAAAAAAAAAAAAAAAAfAQAAX3JlbHMvLnJlbHNQSwECLQAUAAYACAAAACEArZVsnsYAAADhAAAA&#13;&#10;DwAAAAAAAAAAAAAAAAAHAgAAZHJzL2Rvd25yZXYueG1sUEsFBgAAAAADAAMAtwAAAPoCAAAAAA==&#13;&#10;" filled="f" stroked="f">
                  <v:textbox>
                    <w:txbxContent>
                      <w:p w14:paraId="76653F17"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25325B08"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5</w:t>
                        </w:r>
                      </w:p>
                    </w:txbxContent>
                  </v:textbox>
                </v:shape>
                <v:shape id="TextBox 55" o:spid="_x0000_s1072" type="#_x0000_t202" style="position:absolute;left:19342;top:45263;width:7798;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" filled="f" stroked="f">
                  <v:textbox>
                    <w:txbxContent>
                      <w:p w14:paraId="17DAF72F"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46497F2B"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4</w:t>
                        </w:r>
                      </w:p>
                    </w:txbxContent>
                  </v:textbox>
                </v:shape>
                <v:shape id="TextBox 56" o:spid="_x0000_s1073" type="#_x0000_t202" style="position:absolute;left:35204;top:51485;width:7798;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1dyxwAAAOE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BL+DWKG8j0BwAA//8DAFBLAQItABQABgAIAAAAIQDb4fbL7gAAAIUBAAATAAAAAAAA&#13;&#10;AAAAAAAAAAAAAABbQ29udGVudF9UeXBlc10ueG1sUEsBAi0AFAAGAAgAAAAhAFr0LFu/AAAAFQEA&#13;&#10;AAsAAAAAAAAAAAAAAAAAHwEAAF9yZWxzLy5yZWxzUEsBAi0AFAAGAAgAAAAhADILV3LHAAAA4QAA&#13;&#10;AA8AAAAAAAAAAAAAAAAABwIAAGRycy9kb3ducmV2LnhtbFBLBQYAAAAAAwADALcAAAD7AgAAAAA=&#13;&#10;" filled="f" stroked="f">
                  <v:textbox>
                    <w:txbxContent>
                      <w:p w14:paraId="0CA07E33"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04161B62"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2</w:t>
                        </w:r>
                      </w:p>
                    </w:txbxContent>
                  </v:textbox>
                </v:shape>
                <v:shape id="Ink 103" o:spid="_x0000_s1074" type="#_x0000_t75" style="position:absolute;left:15022;top:48916;width:20582;height:13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">
                  <v:imagedata r:id="rId21" o:title=""/>
                </v:shape>
              </v:group>
            </w:pict>
          </mc:Fallback>
        </mc:AlternateContent>
      </w:r>
      <w:r w:rsidR="00783DE8" w:rsidRPr="00783DE8">
        <w:rPr>
          <w:b/>
          <w:i/>
          <w:color w:val="FF0000"/>
          <w:sz w:val="32"/>
          <w:szCs w:val="32"/>
        </w:rPr>
        <w:t>2021 District 3-5A Cross Country Championships</w:t>
      </w:r>
      <w:r w:rsidR="001E0E57">
        <w:rPr>
          <w:b/>
          <w:i/>
          <w:color w:val="FF0000"/>
          <w:sz w:val="32"/>
          <w:szCs w:val="32"/>
        </w:rPr>
        <w:t xml:space="preserve"> </w:t>
      </w:r>
      <w:r w:rsidR="001E0B8F" w:rsidRPr="001E0E57">
        <w:rPr>
          <w:b/>
          <w:bCs/>
          <w:i/>
          <w:iCs/>
          <w:color w:val="FF0000"/>
          <w:sz w:val="32"/>
          <w:szCs w:val="32"/>
        </w:rPr>
        <w:t>M</w:t>
      </w:r>
      <w:r w:rsidR="00783DE8" w:rsidRPr="001E0E57">
        <w:rPr>
          <w:b/>
          <w:bCs/>
          <w:i/>
          <w:iCs/>
          <w:color w:val="FF0000"/>
          <w:sz w:val="32"/>
          <w:szCs w:val="32"/>
        </w:rPr>
        <w:t>ap</w:t>
      </w:r>
    </w:p>
    <w:p w14:paraId="208DF10A" w14:textId="5CBBBBCC" w:rsidR="00652C07" w:rsidRDefault="00652C07" w:rsidP="00652C07">
      <w:pPr>
        <w:rPr>
          <w:b/>
          <w:bCs/>
          <w:color w:val="FF0000"/>
          <w:sz w:val="32"/>
          <w:szCs w:val="32"/>
        </w:rPr>
      </w:pPr>
    </w:p>
    <w:p w14:paraId="709FF2F5" w14:textId="497A0704" w:rsidR="0064078D" w:rsidRPr="0064078D" w:rsidRDefault="00652C07" w:rsidP="00652C07">
      <w:pPr>
        <w:rPr>
          <w:b/>
          <w:bCs/>
          <w:color w:val="FF0000"/>
          <w:sz w:val="32"/>
          <w:szCs w:val="32"/>
        </w:rPr>
      </w:pPr>
      <w:r w:rsidRPr="00652C07">
        <w:rPr>
          <w:b/>
          <w:bCs/>
          <w:color w:val="FF0000"/>
          <w:sz w:val="32"/>
          <w:szCs w:val="32"/>
        </w:rPr>
        <mc:AlternateContent>
          <mc:Choice Requires="wps">
            <w:drawing>
              <wp:anchor distT="0" distB="0" distL="114300" distR="114300" simplePos="0" relativeHeight="251667456" behindDoc="0" locked="0" layoutInCell="1" allowOverlap="1" wp14:anchorId="5CEE75C8" wp14:editId="31E50ADD">
                <wp:simplePos x="0" y="0"/>
                <wp:positionH relativeFrom="column">
                  <wp:posOffset>3042616</wp:posOffset>
                </wp:positionH>
                <wp:positionV relativeFrom="paragraph">
                  <wp:posOffset>6440446</wp:posOffset>
                </wp:positionV>
                <wp:extent cx="863313" cy="276999"/>
                <wp:effectExtent l="0" t="0" r="0" b="0"/>
                <wp:wrapNone/>
                <wp:docPr id="105" name="TextBox 53"/>
                <wp:cNvGraphicFramePr xmlns:a="http://schemas.openxmlformats.org/drawingml/2006/main"/>
                <a:graphic xmlns:a="http://schemas.openxmlformats.org/drawingml/2006/main">
                  <a:graphicData uri="http://schemas.microsoft.com/office/word/2010/wordprocessingShape">
                    <wps:wsp>
                      <wps:cNvSpPr txBox="1"/>
                      <wps:spPr>
                        <a:xfrm rot="5400000">
                          <a:off x="0" y="0"/>
                          <a:ext cx="863313" cy="276999"/>
                        </a:xfrm>
                        <a:prstGeom prst="rect">
                          <a:avLst/>
                        </a:prstGeom>
                        <a:noFill/>
                      </wps:spPr>
                      <wps:txbx>
                        <w:txbxContent>
                          <w:p w14:paraId="0570A287" w14:textId="77777777" w:rsidR="00652C07" w:rsidRDefault="00652C07" w:rsidP="00652C07">
                            <w:pPr>
                              <w:rPr>
                                <w:rFonts w:asciiTheme="minorHAnsi" w:hAnsi="Calibri" w:cstheme="minorBidi"/>
                                <w:b/>
                                <w:bCs/>
                                <w:color w:val="FFFF00"/>
                                <w:kern w:val="24"/>
                              </w:rPr>
                            </w:pPr>
                            <w:r>
                              <w:rPr>
                                <w:rFonts w:asciiTheme="minorHAnsi" w:hAnsi="Calibri" w:cstheme="minorBidi"/>
                                <w:b/>
                                <w:bCs/>
                                <w:color w:val="FFFF00"/>
                                <w:kern w:val="24"/>
                              </w:rPr>
                              <w:t>Restrooms</w:t>
                            </w:r>
                          </w:p>
                        </w:txbxContent>
                      </wps:txbx>
                      <wps:bodyPr wrap="none" rtlCol="0">
                        <a:spAutoFit/>
                      </wps:bodyPr>
                    </wps:wsp>
                  </a:graphicData>
                </a:graphic>
              </wp:anchor>
            </w:drawing>
          </mc:Choice>
          <mc:Fallback>
            <w:pict>
              <v:shape w14:anchorId="5CEE75C8" id="TextBox 53" o:spid="_x0000_s1075" type="#_x0000_t202" style="position:absolute;margin-left:239.6pt;margin-top:507.1pt;width:68pt;height:21.8pt;rotation:90;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" filled="f" stroked="f">
                <v:textbox style="mso-fit-shape-to-text:t">
                  <w:txbxContent>
                    <w:p w14:paraId="0570A287" w14:textId="77777777" w:rsidR="00652C07" w:rsidRDefault="00652C07" w:rsidP="00652C07">
                      <w:pPr>
                        <w:rPr>
                          <w:rFonts w:asciiTheme="minorHAnsi" w:hAnsi="Calibri" w:cstheme="minorBidi"/>
                          <w:b/>
                          <w:bCs/>
                          <w:color w:val="FFFF00"/>
                          <w:kern w:val="24"/>
                        </w:rPr>
                      </w:pPr>
                      <w:r>
                        <w:rPr>
                          <w:rFonts w:asciiTheme="minorHAnsi" w:hAnsi="Calibri" w:cstheme="minorBidi"/>
                          <w:b/>
                          <w:bCs/>
                          <w:color w:val="FFFF00"/>
                          <w:kern w:val="24"/>
                        </w:rPr>
                        <w:t>Restrooms</w:t>
                      </w:r>
                    </w:p>
                  </w:txbxContent>
                </v:textbox>
              </v:shape>
            </w:pict>
          </mc:Fallback>
        </mc:AlternateContent>
      </w:r>
      <w:r w:rsidRPr="00652C07">
        <w:rPr>
          <w:b/>
          <w:bCs/>
          <w:color w:val="FF0000"/>
          <w:sz w:val="32"/>
          <w:szCs w:val="32"/>
        </w:rPr>
        <mc:AlternateContent>
          <mc:Choice Requires="wps">
            <w:drawing>
              <wp:anchor distT="0" distB="0" distL="114300" distR="114300" simplePos="0" relativeHeight="251666432" behindDoc="0" locked="0" layoutInCell="1" allowOverlap="1" wp14:anchorId="3AA0343F" wp14:editId="33808F65">
                <wp:simplePos x="0" y="0"/>
                <wp:positionH relativeFrom="column">
                  <wp:posOffset>1462302</wp:posOffset>
                </wp:positionH>
                <wp:positionV relativeFrom="paragraph">
                  <wp:posOffset>5935751</wp:posOffset>
                </wp:positionV>
                <wp:extent cx="863313" cy="276999"/>
                <wp:effectExtent l="0" t="0" r="0" b="0"/>
                <wp:wrapNone/>
                <wp:docPr id="104" name="TextBox 52"/>
                <wp:cNvGraphicFramePr xmlns:a="http://schemas.openxmlformats.org/drawingml/2006/main"/>
                <a:graphic xmlns:a="http://schemas.openxmlformats.org/drawingml/2006/main">
                  <a:graphicData uri="http://schemas.microsoft.com/office/word/2010/wordprocessingShape">
                    <wps:wsp>
                      <wps:cNvSpPr txBox="1"/>
                      <wps:spPr>
                        <a:xfrm rot="5400000">
                          <a:off x="0" y="0"/>
                          <a:ext cx="863313" cy="276999"/>
                        </a:xfrm>
                        <a:prstGeom prst="rect">
                          <a:avLst/>
                        </a:prstGeom>
                        <a:noFill/>
                      </wps:spPr>
                      <wps:txbx>
                        <w:txbxContent>
                          <w:p w14:paraId="5F25428F" w14:textId="77777777" w:rsidR="00652C07" w:rsidRDefault="00652C07" w:rsidP="00652C07">
                            <w:pPr>
                              <w:rPr>
                                <w:rFonts w:asciiTheme="minorHAnsi" w:hAnsi="Calibri" w:cstheme="minorBidi"/>
                                <w:b/>
                                <w:bCs/>
                                <w:color w:val="FFFF00"/>
                                <w:kern w:val="24"/>
                              </w:rPr>
                            </w:pPr>
                            <w:r>
                              <w:rPr>
                                <w:rFonts w:asciiTheme="minorHAnsi" w:hAnsi="Calibri" w:cstheme="minorBidi"/>
                                <w:b/>
                                <w:bCs/>
                                <w:color w:val="FFFF00"/>
                                <w:kern w:val="24"/>
                              </w:rPr>
                              <w:t>Restrooms</w:t>
                            </w:r>
                          </w:p>
                        </w:txbxContent>
                      </wps:txbx>
                      <wps:bodyPr wrap="none" rtlCol="0">
                        <a:spAutoFit/>
                      </wps:bodyPr>
                    </wps:wsp>
                  </a:graphicData>
                </a:graphic>
              </wp:anchor>
            </w:drawing>
          </mc:Choice>
          <mc:Fallback>
            <w:pict>
              <v:shape w14:anchorId="3AA0343F" id="TextBox 52" o:spid="_x0000_s1076" type="#_x0000_t202" style="position:absolute;margin-left:115.15pt;margin-top:467.4pt;width:68pt;height:21.8pt;rotation:90;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" filled="f" stroked="f">
                <v:textbox style="mso-fit-shape-to-text:t">
                  <w:txbxContent>
                    <w:p w14:paraId="5F25428F" w14:textId="77777777" w:rsidR="00652C07" w:rsidRDefault="00652C07" w:rsidP="00652C07">
                      <w:pPr>
                        <w:rPr>
                          <w:rFonts w:asciiTheme="minorHAnsi" w:hAnsi="Calibri" w:cstheme="minorBidi"/>
                          <w:b/>
                          <w:bCs/>
                          <w:color w:val="FFFF00"/>
                          <w:kern w:val="24"/>
                        </w:rPr>
                      </w:pPr>
                      <w:r>
                        <w:rPr>
                          <w:rFonts w:asciiTheme="minorHAnsi" w:hAnsi="Calibri" w:cstheme="minorBidi"/>
                          <w:b/>
                          <w:bCs/>
                          <w:color w:val="FFFF00"/>
                          <w:kern w:val="24"/>
                        </w:rPr>
                        <w:t>Restrooms</w:t>
                      </w:r>
                    </w:p>
                  </w:txbxContent>
                </v:textbox>
              </v:shape>
            </w:pict>
          </mc:Fallback>
        </mc:AlternateContent>
      </w:r>
      <w:r w:rsidRPr="00652C07">
        <w:rPr>
          <w:b/>
          <w:bCs/>
          <w:color w:val="FF0000"/>
          <w:sz w:val="32"/>
          <w:szCs w:val="32"/>
        </w:rPr>
        <mc:AlternateContent>
          <mc:Choice Requires="wps">
            <w:drawing>
              <wp:anchor distT="0" distB="0" distL="114300" distR="114300" simplePos="0" relativeHeight="251668480" behindDoc="0" locked="0" layoutInCell="1" allowOverlap="1" wp14:anchorId="2640C09C" wp14:editId="29808458">
                <wp:simplePos x="0" y="0"/>
                <wp:positionH relativeFrom="column">
                  <wp:posOffset>1474759</wp:posOffset>
                </wp:positionH>
                <wp:positionV relativeFrom="paragraph">
                  <wp:posOffset>4533810</wp:posOffset>
                </wp:positionV>
                <wp:extent cx="863313" cy="276999"/>
                <wp:effectExtent l="0" t="0" r="0" b="0"/>
                <wp:wrapNone/>
                <wp:docPr id="106" name="TextBox 58"/>
                <wp:cNvGraphicFramePr xmlns:a="http://schemas.openxmlformats.org/drawingml/2006/main"/>
                <a:graphic xmlns:a="http://schemas.openxmlformats.org/drawingml/2006/main">
                  <a:graphicData uri="http://schemas.microsoft.com/office/word/2010/wordprocessingShape">
                    <wps:wsp>
                      <wps:cNvSpPr txBox="1"/>
                      <wps:spPr>
                        <a:xfrm rot="5400000">
                          <a:off x="0" y="0"/>
                          <a:ext cx="863313" cy="276999"/>
                        </a:xfrm>
                        <a:prstGeom prst="rect">
                          <a:avLst/>
                        </a:prstGeom>
                        <a:noFill/>
                      </wps:spPr>
                      <wps:txbx>
                        <w:txbxContent>
                          <w:p w14:paraId="23915235" w14:textId="77777777" w:rsidR="00652C07" w:rsidRDefault="00652C07" w:rsidP="00652C07">
                            <w:pPr>
                              <w:rPr>
                                <w:rFonts w:asciiTheme="minorHAnsi" w:hAnsi="Calibri" w:cstheme="minorBidi"/>
                                <w:b/>
                                <w:bCs/>
                                <w:color w:val="FFFF00"/>
                                <w:kern w:val="24"/>
                              </w:rPr>
                            </w:pPr>
                            <w:r>
                              <w:rPr>
                                <w:rFonts w:asciiTheme="minorHAnsi" w:hAnsi="Calibri" w:cstheme="minorBidi"/>
                                <w:b/>
                                <w:bCs/>
                                <w:color w:val="FFFF00"/>
                                <w:kern w:val="24"/>
                              </w:rPr>
                              <w:t>Restrooms</w:t>
                            </w:r>
                          </w:p>
                        </w:txbxContent>
                      </wps:txbx>
                      <wps:bodyPr wrap="none" rtlCol="0">
                        <a:spAutoFit/>
                      </wps:bodyPr>
                    </wps:wsp>
                  </a:graphicData>
                </a:graphic>
              </wp:anchor>
            </w:drawing>
          </mc:Choice>
          <mc:Fallback>
            <w:pict>
              <v:shape w14:anchorId="2640C09C" id="TextBox 58" o:spid="_x0000_s1077" type="#_x0000_t202" style="position:absolute;margin-left:116.1pt;margin-top:357pt;width:68pt;height:21.8pt;rotation:90;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" filled="f" stroked="f">
                <v:textbox style="mso-fit-shape-to-text:t">
                  <w:txbxContent>
                    <w:p w14:paraId="23915235" w14:textId="77777777" w:rsidR="00652C07" w:rsidRDefault="00652C07" w:rsidP="00652C07">
                      <w:pPr>
                        <w:rPr>
                          <w:rFonts w:asciiTheme="minorHAnsi" w:hAnsi="Calibri" w:cstheme="minorBidi"/>
                          <w:b/>
                          <w:bCs/>
                          <w:color w:val="FFFF00"/>
                          <w:kern w:val="24"/>
                        </w:rPr>
                      </w:pPr>
                      <w:r>
                        <w:rPr>
                          <w:rFonts w:asciiTheme="minorHAnsi" w:hAnsi="Calibri" w:cstheme="minorBidi"/>
                          <w:b/>
                          <w:bCs/>
                          <w:color w:val="FFFF00"/>
                          <w:kern w:val="24"/>
                        </w:rPr>
                        <w:t>Restrooms</w:t>
                      </w:r>
                    </w:p>
                  </w:txbxContent>
                </v:textbox>
              </v:shape>
            </w:pict>
          </mc:Fallback>
        </mc:AlternateContent>
      </w:r>
      <w:r w:rsidRPr="00652C07">
        <w:rPr>
          <w:b/>
          <w:bCs/>
          <w:color w:val="FF0000"/>
          <w:sz w:val="32"/>
          <w:szCs w:val="32"/>
        </w:rPr>
        <mc:AlternateContent>
          <mc:Choice Requires="wps">
            <w:drawing>
              <wp:anchor distT="0" distB="0" distL="114300" distR="114300" simplePos="0" relativeHeight="251669504" behindDoc="0" locked="0" layoutInCell="1" allowOverlap="1" wp14:anchorId="6A1E1791" wp14:editId="1F1772CF">
                <wp:simplePos x="0" y="0"/>
                <wp:positionH relativeFrom="column">
                  <wp:posOffset>2714271</wp:posOffset>
                </wp:positionH>
                <wp:positionV relativeFrom="paragraph">
                  <wp:posOffset>5069118</wp:posOffset>
                </wp:positionV>
                <wp:extent cx="863313" cy="276999"/>
                <wp:effectExtent l="0" t="0" r="0" b="0"/>
                <wp:wrapNone/>
                <wp:docPr id="107" name="TextBox 59"/>
                <wp:cNvGraphicFramePr xmlns:a="http://schemas.openxmlformats.org/drawingml/2006/main"/>
                <a:graphic xmlns:a="http://schemas.openxmlformats.org/drawingml/2006/main">
                  <a:graphicData uri="http://schemas.microsoft.com/office/word/2010/wordprocessingShape">
                    <wps:wsp>
                      <wps:cNvSpPr txBox="1"/>
                      <wps:spPr>
                        <a:xfrm>
                          <a:off x="0" y="0"/>
                          <a:ext cx="863313" cy="276999"/>
                        </a:xfrm>
                        <a:prstGeom prst="rect">
                          <a:avLst/>
                        </a:prstGeom>
                        <a:noFill/>
                      </wps:spPr>
                      <wps:txbx>
                        <w:txbxContent>
                          <w:p w14:paraId="695E4E2D" w14:textId="77777777" w:rsidR="00652C07" w:rsidRDefault="00652C07" w:rsidP="00652C07">
                            <w:pPr>
                              <w:rPr>
                                <w:rFonts w:asciiTheme="minorHAnsi" w:hAnsi="Calibri" w:cstheme="minorBidi"/>
                                <w:b/>
                                <w:bCs/>
                                <w:color w:val="FFFF00"/>
                                <w:kern w:val="24"/>
                              </w:rPr>
                            </w:pPr>
                            <w:r>
                              <w:rPr>
                                <w:rFonts w:asciiTheme="minorHAnsi" w:hAnsi="Calibri" w:cstheme="minorBidi"/>
                                <w:b/>
                                <w:bCs/>
                                <w:color w:val="FFFF00"/>
                                <w:kern w:val="24"/>
                              </w:rPr>
                              <w:t>Restrooms</w:t>
                            </w:r>
                          </w:p>
                        </w:txbxContent>
                      </wps:txbx>
                      <wps:bodyPr wrap="none" rtlCol="0">
                        <a:spAutoFit/>
                      </wps:bodyPr>
                    </wps:wsp>
                  </a:graphicData>
                </a:graphic>
              </wp:anchor>
            </w:drawing>
          </mc:Choice>
          <mc:Fallback>
            <w:pict>
              <v:shape w14:anchorId="6A1E1791" id="TextBox 59" o:spid="_x0000_s1078" type="#_x0000_t202" style="position:absolute;margin-left:213.7pt;margin-top:399.15pt;width:68pt;height:21.8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" filled="f" stroked="f">
                <v:textbox style="mso-fit-shape-to-text:t">
                  <w:txbxContent>
                    <w:p w14:paraId="695E4E2D" w14:textId="77777777" w:rsidR="00652C07" w:rsidRDefault="00652C07" w:rsidP="00652C07">
                      <w:pPr>
                        <w:rPr>
                          <w:rFonts w:asciiTheme="minorHAnsi" w:hAnsi="Calibri" w:cstheme="minorBidi"/>
                          <w:b/>
                          <w:bCs/>
                          <w:color w:val="FFFF00"/>
                          <w:kern w:val="24"/>
                        </w:rPr>
                      </w:pPr>
                      <w:r>
                        <w:rPr>
                          <w:rFonts w:asciiTheme="minorHAnsi" w:hAnsi="Calibri" w:cstheme="minorBidi"/>
                          <w:b/>
                          <w:bCs/>
                          <w:color w:val="FFFF00"/>
                          <w:kern w:val="24"/>
                        </w:rPr>
                        <w:t>Restrooms</w:t>
                      </w:r>
                    </w:p>
                  </w:txbxContent>
                </v:textbox>
              </v:shape>
            </w:pict>
          </mc:Fallback>
        </mc:AlternateContent>
      </w:r>
      <w:r w:rsidRPr="00652C07">
        <w:rPr>
          <w:b/>
          <w:bCs/>
          <w:color w:val="FF0000"/>
          <w:sz w:val="32"/>
          <w:szCs w:val="32"/>
        </w:rPr>
        <mc:AlternateContent>
          <mc:Choice Requires="wps">
            <w:drawing>
              <wp:anchor distT="0" distB="0" distL="114300" distR="114300" simplePos="0" relativeHeight="251670528" behindDoc="0" locked="0" layoutInCell="1" allowOverlap="1" wp14:anchorId="4EB89948" wp14:editId="516856B0">
                <wp:simplePos x="0" y="0"/>
                <wp:positionH relativeFrom="column">
                  <wp:posOffset>3501177</wp:posOffset>
                </wp:positionH>
                <wp:positionV relativeFrom="paragraph">
                  <wp:posOffset>6005301</wp:posOffset>
                </wp:positionV>
                <wp:extent cx="779804" cy="553998"/>
                <wp:effectExtent l="0" t="0" r="0" b="0"/>
                <wp:wrapNone/>
                <wp:docPr id="108" name="TextBox 60"/>
                <wp:cNvGraphicFramePr xmlns:a="http://schemas.openxmlformats.org/drawingml/2006/main"/>
                <a:graphic xmlns:a="http://schemas.openxmlformats.org/drawingml/2006/main">
                  <a:graphicData uri="http://schemas.microsoft.com/office/word/2010/wordprocessingShape">
                    <wps:wsp>
                      <wps:cNvSpPr txBox="1"/>
                      <wps:spPr>
                        <a:xfrm>
                          <a:off x="0" y="0"/>
                          <a:ext cx="779804" cy="553998"/>
                        </a:xfrm>
                        <a:prstGeom prst="rect">
                          <a:avLst/>
                        </a:prstGeom>
                        <a:noFill/>
                      </wps:spPr>
                      <wps:txbx>
                        <w:txbxContent>
                          <w:p w14:paraId="6B799E86"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33C36108"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3</w:t>
                            </w:r>
                          </w:p>
                        </w:txbxContent>
                      </wps:txbx>
                      <wps:bodyPr wrap="square" rtlCol="0">
                        <a:spAutoFit/>
                      </wps:bodyPr>
                    </wps:wsp>
                  </a:graphicData>
                </a:graphic>
              </wp:anchor>
            </w:drawing>
          </mc:Choice>
          <mc:Fallback>
            <w:pict>
              <v:shape w14:anchorId="4EB89948" id="TextBox 60" o:spid="_x0000_s1079" type="#_x0000_t202" style="position:absolute;margin-left:275.7pt;margin-top:472.85pt;width:61.4pt;height:4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" filled="f" stroked="f">
                <v:textbox style="mso-fit-shape-to-text:t">
                  <w:txbxContent>
                    <w:p w14:paraId="6B799E86"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Designated</w:t>
                      </w:r>
                    </w:p>
                    <w:p w14:paraId="33C36108" w14:textId="77777777" w:rsidR="00652C07" w:rsidRDefault="00652C07" w:rsidP="00652C07">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Warm-up Area 3</w:t>
                      </w:r>
                    </w:p>
                  </w:txbxContent>
                </v:textbox>
              </v:shape>
            </w:pict>
          </mc:Fallback>
        </mc:AlternateContent>
      </w:r>
      <w:r w:rsidRPr="00652C07">
        <w:rPr>
          <w:b/>
          <w:bCs/>
          <w:color w:val="FF0000"/>
          <w:sz w:val="32"/>
          <w:szCs w:val="32"/>
        </w:rPr>
        <w:t xml:space="preserve"> </w:t>
      </w:r>
      <w:r w:rsidR="00365B57" w:rsidRPr="00075419">
        <w:rPr>
          <w:b/>
          <w:bCs/>
          <w:noProof/>
          <w:color w:val="FF0000"/>
          <w:sz w:val="32"/>
          <w:szCs w:val="32"/>
        </w:rPr>
        <mc:AlternateContent>
          <mc:Choice Requires="wps">
            <w:drawing>
              <wp:anchor distT="0" distB="0" distL="114300" distR="114300" simplePos="0" relativeHeight="251661312" behindDoc="0" locked="0" layoutInCell="1" allowOverlap="1" wp14:anchorId="199B5F49" wp14:editId="405C13B6">
                <wp:simplePos x="0" y="0"/>
                <wp:positionH relativeFrom="column">
                  <wp:posOffset>3252896</wp:posOffset>
                </wp:positionH>
                <wp:positionV relativeFrom="paragraph">
                  <wp:posOffset>6571393</wp:posOffset>
                </wp:positionV>
                <wp:extent cx="1074282" cy="276860"/>
                <wp:effectExtent l="0" t="0" r="0" b="0"/>
                <wp:wrapNone/>
                <wp:docPr id="54" name="TextBox 53">
                  <a:extLst xmlns:a="http://schemas.openxmlformats.org/drawingml/2006/main">
                    <a:ext uri="{FF2B5EF4-FFF2-40B4-BE49-F238E27FC236}">
                      <a16:creationId xmlns:a16="http://schemas.microsoft.com/office/drawing/2014/main" id="{07D67700-A20F-1A43-A917-829D501E4AB0}"/>
                    </a:ext>
                  </a:extLst>
                </wp:docPr>
                <wp:cNvGraphicFramePr/>
                <a:graphic xmlns:a="http://schemas.openxmlformats.org/drawingml/2006/main">
                  <a:graphicData uri="http://schemas.microsoft.com/office/word/2010/wordprocessingShape">
                    <wps:wsp>
                      <wps:cNvSpPr txBox="1"/>
                      <wps:spPr>
                        <a:xfrm rot="5400000">
                          <a:off x="0" y="0"/>
                          <a:ext cx="1074282" cy="276860"/>
                        </a:xfrm>
                        <a:prstGeom prst="rect">
                          <a:avLst/>
                        </a:prstGeom>
                        <a:noFill/>
                      </wps:spPr>
                      <wps:txbx>
                        <w:txbxContent>
                          <w:p w14:paraId="6506E3C9" w14:textId="77777777" w:rsidR="00075419" w:rsidRDefault="00075419" w:rsidP="00075419">
                            <w:pPr>
                              <w:rPr>
                                <w:rFonts w:asciiTheme="minorHAnsi" w:hAnsi="Calibri" w:cstheme="minorBidi"/>
                                <w:b/>
                                <w:bCs/>
                                <w:color w:val="FFFF00"/>
                                <w:kern w:val="24"/>
                              </w:rPr>
                            </w:pPr>
                            <w:r>
                              <w:rPr>
                                <w:rFonts w:asciiTheme="minorHAnsi" w:hAnsi="Calibri" w:cstheme="minorBidi"/>
                                <w:b/>
                                <w:bCs/>
                                <w:color w:val="FFFF00"/>
                                <w:kern w:val="24"/>
                              </w:rPr>
                              <w:t>Restrooms</w:t>
                            </w:r>
                          </w:p>
                        </w:txbxContent>
                      </wps:txbx>
                      <wps:bodyPr wrap="square" rtlCol="0">
                        <a:spAutoFit/>
                      </wps:bodyPr>
                    </wps:wsp>
                  </a:graphicData>
                </a:graphic>
                <wp14:sizeRelH relativeFrom="margin">
                  <wp14:pctWidth>0</wp14:pctWidth>
                </wp14:sizeRelH>
              </wp:anchor>
            </w:drawing>
          </mc:Choice>
          <mc:Fallback>
            <w:pict>
              <v:shape w14:anchorId="199B5F49" id="_x0000_s1080" type="#_x0000_t202" style="position:absolute;margin-left:256.15pt;margin-top:517.45pt;width:84.6pt;height:21.8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" filled="f" stroked="f">
                <v:textbox style="mso-fit-shape-to-text:t">
                  <w:txbxContent>
                    <w:p w14:paraId="6506E3C9" w14:textId="77777777" w:rsidR="00075419" w:rsidRDefault="00075419" w:rsidP="00075419">
                      <w:pPr>
                        <w:rPr>
                          <w:rFonts w:asciiTheme="minorHAnsi" w:hAnsi="Calibri" w:cstheme="minorBidi"/>
                          <w:b/>
                          <w:bCs/>
                          <w:color w:val="FFFF00"/>
                          <w:kern w:val="24"/>
                        </w:rPr>
                      </w:pPr>
                      <w:r>
                        <w:rPr>
                          <w:rFonts w:asciiTheme="minorHAnsi" w:hAnsi="Calibri" w:cstheme="minorBidi"/>
                          <w:b/>
                          <w:bCs/>
                          <w:color w:val="FFFF00"/>
                          <w:kern w:val="24"/>
                        </w:rPr>
                        <w:t>Restrooms</w:t>
                      </w:r>
                    </w:p>
                  </w:txbxContent>
                </v:textbox>
              </v:shape>
            </w:pict>
          </mc:Fallback>
        </mc:AlternateContent>
      </w:r>
      <w:r w:rsidR="00365B57" w:rsidRPr="00075419">
        <w:rPr>
          <w:b/>
          <w:bCs/>
          <w:noProof/>
          <w:color w:val="FF0000"/>
          <w:sz w:val="32"/>
          <w:szCs w:val="32"/>
        </w:rPr>
        <mc:AlternateContent>
          <mc:Choice Requires="wps">
            <w:drawing>
              <wp:anchor distT="0" distB="0" distL="114300" distR="114300" simplePos="0" relativeHeight="251660288" behindDoc="0" locked="0" layoutInCell="1" allowOverlap="1" wp14:anchorId="2F562F98" wp14:editId="491CF2BE">
                <wp:simplePos x="0" y="0"/>
                <wp:positionH relativeFrom="column">
                  <wp:posOffset>2772644</wp:posOffset>
                </wp:positionH>
                <wp:positionV relativeFrom="paragraph">
                  <wp:posOffset>5188599</wp:posOffset>
                </wp:positionV>
                <wp:extent cx="862965" cy="347691"/>
                <wp:effectExtent l="0" t="0" r="0" b="0"/>
                <wp:wrapNone/>
                <wp:docPr id="53" name="TextBox 52">
                  <a:extLst xmlns:a="http://schemas.openxmlformats.org/drawingml/2006/main">
                    <a:ext uri="{FF2B5EF4-FFF2-40B4-BE49-F238E27FC236}">
                      <a16:creationId xmlns:a16="http://schemas.microsoft.com/office/drawing/2014/main" id="{5D170DC6-FF90-ED46-9D69-03DBF39CB544}"/>
                    </a:ext>
                  </a:extLst>
                </wp:docPr>
                <wp:cNvGraphicFramePr/>
                <a:graphic xmlns:a="http://schemas.openxmlformats.org/drawingml/2006/main">
                  <a:graphicData uri="http://schemas.microsoft.com/office/word/2010/wordprocessingShape">
                    <wps:wsp>
                      <wps:cNvSpPr txBox="1"/>
                      <wps:spPr>
                        <a:xfrm>
                          <a:off x="0" y="0"/>
                          <a:ext cx="862965" cy="347691"/>
                        </a:xfrm>
                        <a:prstGeom prst="rect">
                          <a:avLst/>
                        </a:prstGeom>
                        <a:noFill/>
                      </wps:spPr>
                      <wps:txbx>
                        <w:txbxContent>
                          <w:p w14:paraId="1525C518" w14:textId="77777777" w:rsidR="00075419" w:rsidRDefault="00075419" w:rsidP="00075419">
                            <w:pPr>
                              <w:rPr>
                                <w:rFonts w:asciiTheme="minorHAnsi" w:hAnsi="Calibri" w:cstheme="minorBidi"/>
                                <w:b/>
                                <w:bCs/>
                                <w:color w:val="FFFF00"/>
                                <w:kern w:val="24"/>
                              </w:rPr>
                            </w:pPr>
                            <w:r>
                              <w:rPr>
                                <w:rFonts w:asciiTheme="minorHAnsi" w:hAnsi="Calibri" w:cstheme="minorBidi"/>
                                <w:b/>
                                <w:bCs/>
                                <w:color w:val="FFFF00"/>
                                <w:kern w:val="24"/>
                              </w:rPr>
                              <w:t>Restrooms</w:t>
                            </w:r>
                          </w:p>
                        </w:txbxContent>
                      </wps:txbx>
                      <wps:bodyPr wrap="none" rtlCol="0">
                        <a:noAutofit/>
                      </wps:bodyPr>
                    </wps:wsp>
                  </a:graphicData>
                </a:graphic>
                <wp14:sizeRelV relativeFrom="margin">
                  <wp14:pctHeight>0</wp14:pctHeight>
                </wp14:sizeRelV>
              </wp:anchor>
            </w:drawing>
          </mc:Choice>
          <mc:Fallback>
            <w:pict>
              <v:shape w14:anchorId="2F562F98" id="TextBox 52" o:spid="_x0000_s1027" type="#_x0000_t202" style="position:absolute;left:0;text-align:left;margin-left:218.3pt;margin-top:408.55pt;width:67.95pt;height:27.4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" filled="f" stroked="f">
                <v:textbox>
                  <w:txbxContent>
                    <w:p w14:paraId="1525C518" w14:textId="77777777" w:rsidR="00075419" w:rsidRDefault="00075419" w:rsidP="00075419">
                      <w:pPr>
                        <w:rPr>
                          <w:rFonts w:asciiTheme="minorHAnsi" w:hAnsi="Calibri" w:cstheme="minorBidi"/>
                          <w:b/>
                          <w:bCs/>
                          <w:color w:val="FFFF00"/>
                          <w:kern w:val="24"/>
                        </w:rPr>
                      </w:pPr>
                      <w:r>
                        <w:rPr>
                          <w:rFonts w:asciiTheme="minorHAnsi" w:hAnsi="Calibri" w:cstheme="minorBidi"/>
                          <w:b/>
                          <w:bCs/>
                          <w:color w:val="FFFF00"/>
                          <w:kern w:val="24"/>
                        </w:rPr>
                        <w:t>Restrooms</w:t>
                      </w:r>
                    </w:p>
                  </w:txbxContent>
                </v:textbox>
              </v:shape>
            </w:pict>
          </mc:Fallback>
        </mc:AlternateContent>
      </w:r>
      <w:r w:rsidR="00365B57" w:rsidRPr="00075419">
        <w:rPr>
          <w:b/>
          <w:bCs/>
          <w:noProof/>
          <w:color w:val="FF0000"/>
          <w:sz w:val="32"/>
          <w:szCs w:val="32"/>
        </w:rPr>
        <mc:AlternateContent>
          <mc:Choice Requires="wps">
            <w:drawing>
              <wp:anchor distT="0" distB="0" distL="114300" distR="114300" simplePos="0" relativeHeight="251662336" behindDoc="0" locked="0" layoutInCell="1" allowOverlap="1" wp14:anchorId="262755CB" wp14:editId="4D57FB77">
                <wp:simplePos x="0" y="0"/>
                <wp:positionH relativeFrom="column">
                  <wp:posOffset>1395569</wp:posOffset>
                </wp:positionH>
                <wp:positionV relativeFrom="paragraph">
                  <wp:posOffset>4755650</wp:posOffset>
                </wp:positionV>
                <wp:extent cx="1074282" cy="276860"/>
                <wp:effectExtent l="0" t="0" r="0" b="0"/>
                <wp:wrapNone/>
                <wp:docPr id="59" name="TextBox 58">
                  <a:extLst xmlns:a="http://schemas.openxmlformats.org/drawingml/2006/main">
                    <a:ext uri="{FF2B5EF4-FFF2-40B4-BE49-F238E27FC236}">
                      <a16:creationId xmlns:a16="http://schemas.microsoft.com/office/drawing/2014/main" id="{7B311B9C-58BB-CC44-8556-1F17E405C019}"/>
                    </a:ext>
                  </a:extLst>
                </wp:docPr>
                <wp:cNvGraphicFramePr/>
                <a:graphic xmlns:a="http://schemas.openxmlformats.org/drawingml/2006/main">
                  <a:graphicData uri="http://schemas.microsoft.com/office/word/2010/wordprocessingShape">
                    <wps:wsp>
                      <wps:cNvSpPr txBox="1"/>
                      <wps:spPr>
                        <a:xfrm rot="5400000">
                          <a:off x="0" y="0"/>
                          <a:ext cx="1074282" cy="276860"/>
                        </a:xfrm>
                        <a:prstGeom prst="rect">
                          <a:avLst/>
                        </a:prstGeom>
                        <a:noFill/>
                      </wps:spPr>
                      <wps:txbx>
                        <w:txbxContent>
                          <w:p w14:paraId="545D8D74" w14:textId="77777777" w:rsidR="00075419" w:rsidRDefault="00075419" w:rsidP="00075419">
                            <w:pPr>
                              <w:rPr>
                                <w:rFonts w:asciiTheme="minorHAnsi" w:hAnsi="Calibri" w:cstheme="minorBidi"/>
                                <w:b/>
                                <w:bCs/>
                                <w:color w:val="FFFF00"/>
                                <w:kern w:val="24"/>
                              </w:rPr>
                            </w:pPr>
                            <w:r>
                              <w:rPr>
                                <w:rFonts w:asciiTheme="minorHAnsi" w:hAnsi="Calibri" w:cstheme="minorBidi"/>
                                <w:b/>
                                <w:bCs/>
                                <w:color w:val="FFFF00"/>
                                <w:kern w:val="24"/>
                              </w:rPr>
                              <w:t>Restrooms</w:t>
                            </w:r>
                          </w:p>
                        </w:txbxContent>
                      </wps:txbx>
                      <wps:bodyPr wrap="square" rtlCol="0">
                        <a:spAutoFit/>
                      </wps:bodyPr>
                    </wps:wsp>
                  </a:graphicData>
                </a:graphic>
                <wp14:sizeRelH relativeFrom="margin">
                  <wp14:pctWidth>0</wp14:pctWidth>
                </wp14:sizeRelH>
              </wp:anchor>
            </w:drawing>
          </mc:Choice>
          <mc:Fallback>
            <w:pict>
              <v:shape w14:anchorId="262755CB" id="TextBox 58" o:spid="_x0000_s1028" type="#_x0000_t202" style="position:absolute;left:0;text-align:left;margin-left:109.9pt;margin-top:374.45pt;width:84.6pt;height:21.8pt;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" filled="f" stroked="f">
                <v:textbox style="mso-fit-shape-to-text:t">
                  <w:txbxContent>
                    <w:p w14:paraId="545D8D74" w14:textId="77777777" w:rsidR="00075419" w:rsidRDefault="00075419" w:rsidP="00075419">
                      <w:pPr>
                        <w:rPr>
                          <w:rFonts w:asciiTheme="minorHAnsi" w:hAnsi="Calibri" w:cstheme="minorBidi"/>
                          <w:b/>
                          <w:bCs/>
                          <w:color w:val="FFFF00"/>
                          <w:kern w:val="24"/>
                        </w:rPr>
                      </w:pPr>
                      <w:r>
                        <w:rPr>
                          <w:rFonts w:asciiTheme="minorHAnsi" w:hAnsi="Calibri" w:cstheme="minorBidi"/>
                          <w:b/>
                          <w:bCs/>
                          <w:color w:val="FFFF00"/>
                          <w:kern w:val="24"/>
                        </w:rPr>
                        <w:t>Restrooms</w:t>
                      </w:r>
                    </w:p>
                  </w:txbxContent>
                </v:textbox>
              </v:shape>
            </w:pict>
          </mc:Fallback>
        </mc:AlternateContent>
      </w:r>
      <w:r w:rsidR="00365B57" w:rsidRPr="00075419">
        <w:rPr>
          <w:b/>
          <w:bCs/>
          <w:noProof/>
          <w:color w:val="FF0000"/>
          <w:sz w:val="32"/>
          <w:szCs w:val="32"/>
        </w:rPr>
        <mc:AlternateContent>
          <mc:Choice Requires="wps">
            <w:drawing>
              <wp:anchor distT="0" distB="0" distL="114300" distR="114300" simplePos="0" relativeHeight="251663360" behindDoc="0" locked="0" layoutInCell="1" allowOverlap="1" wp14:anchorId="4D383722" wp14:editId="523A2DC4">
                <wp:simplePos x="0" y="0"/>
                <wp:positionH relativeFrom="column">
                  <wp:posOffset>1475809</wp:posOffset>
                </wp:positionH>
                <wp:positionV relativeFrom="paragraph">
                  <wp:posOffset>6143661</wp:posOffset>
                </wp:positionV>
                <wp:extent cx="1074282" cy="276999"/>
                <wp:effectExtent l="0" t="0" r="0" b="0"/>
                <wp:wrapNone/>
                <wp:docPr id="60" name="TextBox 59">
                  <a:extLst xmlns:a="http://schemas.openxmlformats.org/drawingml/2006/main">
                    <a:ext uri="{FF2B5EF4-FFF2-40B4-BE49-F238E27FC236}">
                      <a16:creationId xmlns:a16="http://schemas.microsoft.com/office/drawing/2014/main" id="{E74F5ED7-4D9C-B64A-A55B-8E67490A1FA5}"/>
                    </a:ext>
                  </a:extLst>
                </wp:docPr>
                <wp:cNvGraphicFramePr/>
                <a:graphic xmlns:a="http://schemas.openxmlformats.org/drawingml/2006/main">
                  <a:graphicData uri="http://schemas.microsoft.com/office/word/2010/wordprocessingShape">
                    <wps:wsp>
                      <wps:cNvSpPr txBox="1"/>
                      <wps:spPr>
                        <a:xfrm rot="5400000">
                          <a:off x="0" y="0"/>
                          <a:ext cx="1074282" cy="276999"/>
                        </a:xfrm>
                        <a:prstGeom prst="rect">
                          <a:avLst/>
                        </a:prstGeom>
                        <a:noFill/>
                      </wps:spPr>
                      <wps:txbx>
                        <w:txbxContent>
                          <w:p w14:paraId="24088983" w14:textId="77777777" w:rsidR="00075419" w:rsidRDefault="00075419" w:rsidP="00075419">
                            <w:pPr>
                              <w:rPr>
                                <w:rFonts w:asciiTheme="minorHAnsi" w:hAnsi="Calibri" w:cstheme="minorBidi"/>
                                <w:b/>
                                <w:bCs/>
                                <w:color w:val="FFFF00"/>
                                <w:kern w:val="24"/>
                              </w:rPr>
                            </w:pPr>
                            <w:r>
                              <w:rPr>
                                <w:rFonts w:asciiTheme="minorHAnsi" w:hAnsi="Calibri" w:cstheme="minorBidi"/>
                                <w:b/>
                                <w:bCs/>
                                <w:color w:val="FFFF00"/>
                                <w:kern w:val="24"/>
                              </w:rPr>
                              <w:t>Restrooms</w:t>
                            </w:r>
                          </w:p>
                        </w:txbxContent>
                      </wps:txbx>
                      <wps:bodyPr wrap="square" rtlCol="0">
                        <a:spAutoFit/>
                      </wps:bodyPr>
                    </wps:wsp>
                  </a:graphicData>
                </a:graphic>
                <wp14:sizeRelH relativeFrom="margin">
                  <wp14:pctWidth>0</wp14:pctWidth>
                </wp14:sizeRelH>
              </wp:anchor>
            </w:drawing>
          </mc:Choice>
          <mc:Fallback>
            <w:pict>
              <v:shape w14:anchorId="4D383722" id="_x0000_s1083" type="#_x0000_t202" style="position:absolute;margin-left:116.2pt;margin-top:483.75pt;width:84.6pt;height:21.8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" filled="f" stroked="f">
                <v:textbox style="mso-fit-shape-to-text:t">
                  <w:txbxContent>
                    <w:p w14:paraId="24088983" w14:textId="77777777" w:rsidR="00075419" w:rsidRDefault="00075419" w:rsidP="00075419">
                      <w:pPr>
                        <w:rPr>
                          <w:rFonts w:asciiTheme="minorHAnsi" w:hAnsi="Calibri" w:cstheme="minorBidi"/>
                          <w:b/>
                          <w:bCs/>
                          <w:color w:val="FFFF00"/>
                          <w:kern w:val="24"/>
                        </w:rPr>
                      </w:pPr>
                      <w:r>
                        <w:rPr>
                          <w:rFonts w:asciiTheme="minorHAnsi" w:hAnsi="Calibri" w:cstheme="minorBidi"/>
                          <w:b/>
                          <w:bCs/>
                          <w:color w:val="FFFF00"/>
                          <w:kern w:val="24"/>
                        </w:rPr>
                        <w:t>Restrooms</w:t>
                      </w:r>
                    </w:p>
                  </w:txbxContent>
                </v:textbox>
              </v:shape>
            </w:pict>
          </mc:Fallback>
        </mc:AlternateContent>
      </w:r>
    </w:p>
    <w:sectPr w:rsidR="0064078D" w:rsidRPr="0064078D" w:rsidSect="00106193">
      <w:headerReference w:type="even" r:id="rId22"/>
      <w:headerReference w:type="default" r:id="rId23"/>
      <w:footerReference w:type="even" r:id="rId24"/>
      <w:footerReference w:type="default" r:id="rId25"/>
      <w:headerReference w:type="first" r:id="rId26"/>
      <w:footerReference w:type="first" r:id="rId27"/>
      <w:pgSz w:w="12240" w:h="15840"/>
      <w:pgMar w:top="1134" w:right="1134" w:bottom="1134" w:left="1134" w:header="576"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1EE49" w14:textId="77777777" w:rsidR="003D4B7C" w:rsidRDefault="003D4B7C" w:rsidP="00196ECE">
      <w:pPr>
        <w:spacing w:line="240" w:lineRule="auto"/>
      </w:pPr>
      <w:r>
        <w:separator/>
      </w:r>
    </w:p>
  </w:endnote>
  <w:endnote w:type="continuationSeparator" w:id="0">
    <w:p w14:paraId="2F7D1F70" w14:textId="77777777" w:rsidR="003D4B7C" w:rsidRDefault="003D4B7C" w:rsidP="00196E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B1307" w14:textId="77777777" w:rsidR="00E17985" w:rsidRDefault="00E179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ACA91" w14:textId="77777777" w:rsidR="00E17985" w:rsidRDefault="00E179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62285" w14:textId="77777777" w:rsidR="00E17985" w:rsidRDefault="00E17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9B425" w14:textId="77777777" w:rsidR="003D4B7C" w:rsidRDefault="003D4B7C" w:rsidP="00196ECE">
      <w:pPr>
        <w:spacing w:line="240" w:lineRule="auto"/>
      </w:pPr>
      <w:r>
        <w:separator/>
      </w:r>
    </w:p>
  </w:footnote>
  <w:footnote w:type="continuationSeparator" w:id="0">
    <w:p w14:paraId="7D70457F" w14:textId="77777777" w:rsidR="003D4B7C" w:rsidRDefault="003D4B7C" w:rsidP="00196E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B1336" w14:textId="77777777" w:rsidR="00E17985" w:rsidRDefault="00E179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A0B3F" w14:textId="77777777" w:rsidR="00196ECE" w:rsidRDefault="00196ECE">
    <w:pPr>
      <w:pStyle w:val="Header"/>
    </w:pPr>
  </w:p>
  <w:p w14:paraId="1F8E62D4" w14:textId="77777777" w:rsidR="00196ECE" w:rsidRPr="00196ECE" w:rsidRDefault="00196ECE" w:rsidP="00196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554F8" w14:textId="77777777" w:rsidR="00196ECE" w:rsidRDefault="00E17985" w:rsidP="00106193">
    <w:pPr>
      <w:pStyle w:val="Header"/>
      <w:jc w:val="center"/>
    </w:pPr>
    <w:r>
      <w:rPr>
        <w:noProof/>
      </w:rPr>
      <w:drawing>
        <wp:inline distT="0" distB="0" distL="0" distR="0" wp14:anchorId="2C0B40B5" wp14:editId="46BE2BA8">
          <wp:extent cx="1612900" cy="16129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9A4"/>
    <w:rsid w:val="000024EC"/>
    <w:rsid w:val="000637D1"/>
    <w:rsid w:val="00074578"/>
    <w:rsid w:val="00075419"/>
    <w:rsid w:val="0010053F"/>
    <w:rsid w:val="00106193"/>
    <w:rsid w:val="00123F37"/>
    <w:rsid w:val="0015211A"/>
    <w:rsid w:val="00155F2C"/>
    <w:rsid w:val="00196ECE"/>
    <w:rsid w:val="001A5BCC"/>
    <w:rsid w:val="001B5418"/>
    <w:rsid w:val="001C6699"/>
    <w:rsid w:val="001E0B8F"/>
    <w:rsid w:val="001E0E57"/>
    <w:rsid w:val="002878A2"/>
    <w:rsid w:val="00291BE1"/>
    <w:rsid w:val="00365B57"/>
    <w:rsid w:val="00366E04"/>
    <w:rsid w:val="003A7E93"/>
    <w:rsid w:val="003C603D"/>
    <w:rsid w:val="003D4B7C"/>
    <w:rsid w:val="0042059B"/>
    <w:rsid w:val="00461721"/>
    <w:rsid w:val="004F51E1"/>
    <w:rsid w:val="00511140"/>
    <w:rsid w:val="00626087"/>
    <w:rsid w:val="00637000"/>
    <w:rsid w:val="0064078D"/>
    <w:rsid w:val="00652C07"/>
    <w:rsid w:val="006612C7"/>
    <w:rsid w:val="006F664D"/>
    <w:rsid w:val="007723A9"/>
    <w:rsid w:val="00783DE8"/>
    <w:rsid w:val="007C01B9"/>
    <w:rsid w:val="007D241A"/>
    <w:rsid w:val="007D633A"/>
    <w:rsid w:val="007F2911"/>
    <w:rsid w:val="007F7817"/>
    <w:rsid w:val="00892C20"/>
    <w:rsid w:val="008A7199"/>
    <w:rsid w:val="008C0521"/>
    <w:rsid w:val="00922D07"/>
    <w:rsid w:val="009C76A3"/>
    <w:rsid w:val="00A12C73"/>
    <w:rsid w:val="00A21CCB"/>
    <w:rsid w:val="00A27CC8"/>
    <w:rsid w:val="00A551AE"/>
    <w:rsid w:val="00A82A45"/>
    <w:rsid w:val="00B20A06"/>
    <w:rsid w:val="00B25BD7"/>
    <w:rsid w:val="00B61162"/>
    <w:rsid w:val="00B642B7"/>
    <w:rsid w:val="00BC359C"/>
    <w:rsid w:val="00BC4543"/>
    <w:rsid w:val="00BD568B"/>
    <w:rsid w:val="00DE0332"/>
    <w:rsid w:val="00DF1A3A"/>
    <w:rsid w:val="00E12822"/>
    <w:rsid w:val="00E17985"/>
    <w:rsid w:val="00E20943"/>
    <w:rsid w:val="00E6050D"/>
    <w:rsid w:val="00E7794A"/>
    <w:rsid w:val="00E92A88"/>
    <w:rsid w:val="00EC0680"/>
    <w:rsid w:val="00EE061A"/>
    <w:rsid w:val="00EF055C"/>
    <w:rsid w:val="00FC3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2F40D8E"/>
  <w15:chartTrackingRefBased/>
  <w15:docId w15:val="{8463BE60-1BAE-D948-B53E-8B2CC229E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suppressAutoHyphens/>
      <w:spacing w:line="100" w:lineRule="atLeast"/>
      <w:textAlignment w:val="baseline"/>
    </w:pPr>
    <w:rPr>
      <w:rFonts w:eastAsia="SimSun" w:cs="Mangal"/>
      <w:kern w:val="1"/>
      <w:sz w:val="24"/>
      <w:szCs w:val="24"/>
      <w:lang w:eastAsia="hi-IN"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BalloonTextChar">
    <w:name w:val="Balloon Text Char"/>
    <w:rPr>
      <w:rFonts w:ascii="Segoe UI" w:hAnsi="Segoe UI" w:cs="Segoe UI"/>
      <w:sz w:val="18"/>
      <w:szCs w:val="16"/>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alloonText">
    <w:name w:val="Balloon Text"/>
    <w:basedOn w:val="Normal"/>
    <w:rPr>
      <w:rFonts w:ascii="Segoe UI" w:hAnsi="Segoe UI" w:cs="Segoe UI"/>
      <w:sz w:val="18"/>
      <w:szCs w:val="16"/>
    </w:rPr>
  </w:style>
  <w:style w:type="character" w:styleId="UnresolvedMention">
    <w:name w:val="Unresolved Mention"/>
    <w:uiPriority w:val="99"/>
    <w:semiHidden/>
    <w:unhideWhenUsed/>
    <w:rsid w:val="007D633A"/>
    <w:rPr>
      <w:color w:val="808080"/>
      <w:shd w:val="clear" w:color="auto" w:fill="E6E6E6"/>
    </w:rPr>
  </w:style>
  <w:style w:type="paragraph" w:styleId="Header">
    <w:name w:val="header"/>
    <w:basedOn w:val="Normal"/>
    <w:link w:val="HeaderChar"/>
    <w:uiPriority w:val="99"/>
    <w:unhideWhenUsed/>
    <w:rsid w:val="00196ECE"/>
    <w:pPr>
      <w:tabs>
        <w:tab w:val="center" w:pos="4680"/>
        <w:tab w:val="right" w:pos="9360"/>
      </w:tabs>
    </w:pPr>
    <w:rPr>
      <w:szCs w:val="21"/>
    </w:rPr>
  </w:style>
  <w:style w:type="character" w:customStyle="1" w:styleId="HeaderChar">
    <w:name w:val="Header Char"/>
    <w:link w:val="Header"/>
    <w:uiPriority w:val="99"/>
    <w:rsid w:val="00196ECE"/>
    <w:rPr>
      <w:rFonts w:eastAsia="SimSun" w:cs="Mangal"/>
      <w:kern w:val="1"/>
      <w:sz w:val="24"/>
      <w:szCs w:val="21"/>
      <w:lang w:eastAsia="hi-IN" w:bidi="hi-IN"/>
    </w:rPr>
  </w:style>
  <w:style w:type="paragraph" w:styleId="Footer">
    <w:name w:val="footer"/>
    <w:basedOn w:val="Normal"/>
    <w:link w:val="FooterChar"/>
    <w:uiPriority w:val="99"/>
    <w:unhideWhenUsed/>
    <w:rsid w:val="00196ECE"/>
    <w:pPr>
      <w:tabs>
        <w:tab w:val="center" w:pos="4680"/>
        <w:tab w:val="right" w:pos="9360"/>
      </w:tabs>
    </w:pPr>
    <w:rPr>
      <w:szCs w:val="21"/>
    </w:rPr>
  </w:style>
  <w:style w:type="character" w:customStyle="1" w:styleId="FooterChar">
    <w:name w:val="Footer Char"/>
    <w:link w:val="Footer"/>
    <w:uiPriority w:val="99"/>
    <w:rsid w:val="00196ECE"/>
    <w:rPr>
      <w:rFonts w:eastAsia="SimSun" w:cs="Mangal"/>
      <w:kern w:val="1"/>
      <w:sz w:val="24"/>
      <w:szCs w:val="21"/>
      <w:lang w:eastAsia="hi-IN" w:bidi="hi-IN"/>
    </w:rPr>
  </w:style>
  <w:style w:type="character" w:customStyle="1" w:styleId="apple-converted-space">
    <w:name w:val="apple-converted-space"/>
    <w:basedOn w:val="DefaultParagraphFont"/>
    <w:rsid w:val="00FC39A4"/>
  </w:style>
  <w:style w:type="paragraph" w:styleId="NormalWeb">
    <w:name w:val="Normal (Web)"/>
    <w:basedOn w:val="Normal"/>
    <w:uiPriority w:val="99"/>
    <w:semiHidden/>
    <w:unhideWhenUsed/>
    <w:rsid w:val="007D241A"/>
    <w:pPr>
      <w:widowControl/>
      <w:suppressAutoHyphens w:val="0"/>
      <w:spacing w:before="100" w:beforeAutospacing="1" w:after="100" w:afterAutospacing="1" w:line="240" w:lineRule="auto"/>
      <w:textAlignment w:val="auto"/>
    </w:pPr>
    <w:rPr>
      <w:rFonts w:eastAsia="Times New Roman" w:cs="Times New Roman"/>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301">
      <w:bodyDiv w:val="1"/>
      <w:marLeft w:val="0"/>
      <w:marRight w:val="0"/>
      <w:marTop w:val="0"/>
      <w:marBottom w:val="0"/>
      <w:divBdr>
        <w:top w:val="none" w:sz="0" w:space="0" w:color="auto"/>
        <w:left w:val="none" w:sz="0" w:space="0" w:color="auto"/>
        <w:bottom w:val="none" w:sz="0" w:space="0" w:color="auto"/>
        <w:right w:val="none" w:sz="0" w:space="0" w:color="auto"/>
      </w:divBdr>
      <w:divsChild>
        <w:div w:id="1462261746">
          <w:marLeft w:val="0"/>
          <w:marRight w:val="0"/>
          <w:marTop w:val="0"/>
          <w:marBottom w:val="0"/>
          <w:divBdr>
            <w:top w:val="none" w:sz="0" w:space="0" w:color="auto"/>
            <w:left w:val="none" w:sz="0" w:space="0" w:color="auto"/>
            <w:bottom w:val="none" w:sz="0" w:space="0" w:color="auto"/>
            <w:right w:val="none" w:sz="0" w:space="0" w:color="auto"/>
          </w:divBdr>
          <w:divsChild>
            <w:div w:id="1634798221">
              <w:marLeft w:val="0"/>
              <w:marRight w:val="0"/>
              <w:marTop w:val="0"/>
              <w:marBottom w:val="0"/>
              <w:divBdr>
                <w:top w:val="none" w:sz="0" w:space="0" w:color="auto"/>
                <w:left w:val="none" w:sz="0" w:space="0" w:color="auto"/>
                <w:bottom w:val="none" w:sz="0" w:space="0" w:color="auto"/>
                <w:right w:val="none" w:sz="0" w:space="0" w:color="auto"/>
              </w:divBdr>
              <w:divsChild>
                <w:div w:id="17675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2189">
      <w:bodyDiv w:val="1"/>
      <w:marLeft w:val="0"/>
      <w:marRight w:val="0"/>
      <w:marTop w:val="0"/>
      <w:marBottom w:val="0"/>
      <w:divBdr>
        <w:top w:val="none" w:sz="0" w:space="0" w:color="auto"/>
        <w:left w:val="none" w:sz="0" w:space="0" w:color="auto"/>
        <w:bottom w:val="none" w:sz="0" w:space="0" w:color="auto"/>
        <w:right w:val="none" w:sz="0" w:space="0" w:color="auto"/>
      </w:divBdr>
    </w:div>
    <w:div w:id="628781845">
      <w:bodyDiv w:val="1"/>
      <w:marLeft w:val="0"/>
      <w:marRight w:val="0"/>
      <w:marTop w:val="0"/>
      <w:marBottom w:val="0"/>
      <w:divBdr>
        <w:top w:val="none" w:sz="0" w:space="0" w:color="auto"/>
        <w:left w:val="none" w:sz="0" w:space="0" w:color="auto"/>
        <w:bottom w:val="none" w:sz="0" w:space="0" w:color="auto"/>
        <w:right w:val="none" w:sz="0" w:space="0" w:color="auto"/>
      </w:divBdr>
      <w:divsChild>
        <w:div w:id="1429427964">
          <w:marLeft w:val="0"/>
          <w:marRight w:val="0"/>
          <w:marTop w:val="0"/>
          <w:marBottom w:val="0"/>
          <w:divBdr>
            <w:top w:val="none" w:sz="0" w:space="0" w:color="auto"/>
            <w:left w:val="none" w:sz="0" w:space="0" w:color="auto"/>
            <w:bottom w:val="none" w:sz="0" w:space="0" w:color="auto"/>
            <w:right w:val="none" w:sz="0" w:space="0" w:color="auto"/>
          </w:divBdr>
          <w:divsChild>
            <w:div w:id="517431238">
              <w:marLeft w:val="0"/>
              <w:marRight w:val="0"/>
              <w:marTop w:val="0"/>
              <w:marBottom w:val="0"/>
              <w:divBdr>
                <w:top w:val="none" w:sz="0" w:space="0" w:color="auto"/>
                <w:left w:val="none" w:sz="0" w:space="0" w:color="auto"/>
                <w:bottom w:val="none" w:sz="0" w:space="0" w:color="auto"/>
                <w:right w:val="none" w:sz="0" w:space="0" w:color="auto"/>
              </w:divBdr>
              <w:divsChild>
                <w:div w:id="19157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40854">
      <w:bodyDiv w:val="1"/>
      <w:marLeft w:val="0"/>
      <w:marRight w:val="0"/>
      <w:marTop w:val="0"/>
      <w:marBottom w:val="0"/>
      <w:divBdr>
        <w:top w:val="none" w:sz="0" w:space="0" w:color="auto"/>
        <w:left w:val="none" w:sz="0" w:space="0" w:color="auto"/>
        <w:bottom w:val="none" w:sz="0" w:space="0" w:color="auto"/>
        <w:right w:val="none" w:sz="0" w:space="0" w:color="auto"/>
      </w:divBdr>
    </w:div>
    <w:div w:id="1014452489">
      <w:bodyDiv w:val="1"/>
      <w:marLeft w:val="0"/>
      <w:marRight w:val="0"/>
      <w:marTop w:val="0"/>
      <w:marBottom w:val="0"/>
      <w:divBdr>
        <w:top w:val="none" w:sz="0" w:space="0" w:color="auto"/>
        <w:left w:val="none" w:sz="0" w:space="0" w:color="auto"/>
        <w:bottom w:val="none" w:sz="0" w:space="0" w:color="auto"/>
        <w:right w:val="none" w:sz="0" w:space="0" w:color="auto"/>
      </w:divBdr>
      <w:divsChild>
        <w:div w:id="2035686523">
          <w:marLeft w:val="0"/>
          <w:marRight w:val="0"/>
          <w:marTop w:val="0"/>
          <w:marBottom w:val="0"/>
          <w:divBdr>
            <w:top w:val="none" w:sz="0" w:space="0" w:color="auto"/>
            <w:left w:val="none" w:sz="0" w:space="0" w:color="auto"/>
            <w:bottom w:val="none" w:sz="0" w:space="0" w:color="auto"/>
            <w:right w:val="none" w:sz="0" w:space="0" w:color="auto"/>
          </w:divBdr>
          <w:divsChild>
            <w:div w:id="1426533405">
              <w:marLeft w:val="0"/>
              <w:marRight w:val="0"/>
              <w:marTop w:val="0"/>
              <w:marBottom w:val="0"/>
              <w:divBdr>
                <w:top w:val="none" w:sz="0" w:space="0" w:color="auto"/>
                <w:left w:val="none" w:sz="0" w:space="0" w:color="auto"/>
                <w:bottom w:val="none" w:sz="0" w:space="0" w:color="auto"/>
                <w:right w:val="none" w:sz="0" w:space="0" w:color="auto"/>
              </w:divBdr>
              <w:divsChild>
                <w:div w:id="16475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574263">
      <w:bodyDiv w:val="1"/>
      <w:marLeft w:val="0"/>
      <w:marRight w:val="0"/>
      <w:marTop w:val="0"/>
      <w:marBottom w:val="0"/>
      <w:divBdr>
        <w:top w:val="none" w:sz="0" w:space="0" w:color="auto"/>
        <w:left w:val="none" w:sz="0" w:space="0" w:color="auto"/>
        <w:bottom w:val="none" w:sz="0" w:space="0" w:color="auto"/>
        <w:right w:val="none" w:sz="0" w:space="0" w:color="auto"/>
      </w:divBdr>
      <w:divsChild>
        <w:div w:id="367292355">
          <w:marLeft w:val="0"/>
          <w:marRight w:val="0"/>
          <w:marTop w:val="0"/>
          <w:marBottom w:val="0"/>
          <w:divBdr>
            <w:top w:val="none" w:sz="0" w:space="0" w:color="auto"/>
            <w:left w:val="none" w:sz="0" w:space="0" w:color="auto"/>
            <w:bottom w:val="none" w:sz="0" w:space="0" w:color="auto"/>
            <w:right w:val="none" w:sz="0" w:space="0" w:color="auto"/>
          </w:divBdr>
          <w:divsChild>
            <w:div w:id="689843400">
              <w:marLeft w:val="0"/>
              <w:marRight w:val="0"/>
              <w:marTop w:val="0"/>
              <w:marBottom w:val="0"/>
              <w:divBdr>
                <w:top w:val="none" w:sz="0" w:space="0" w:color="auto"/>
                <w:left w:val="none" w:sz="0" w:space="0" w:color="auto"/>
                <w:bottom w:val="none" w:sz="0" w:space="0" w:color="auto"/>
                <w:right w:val="none" w:sz="0" w:space="0" w:color="auto"/>
              </w:divBdr>
              <w:divsChild>
                <w:div w:id="9141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09459">
      <w:bodyDiv w:val="1"/>
      <w:marLeft w:val="0"/>
      <w:marRight w:val="0"/>
      <w:marTop w:val="0"/>
      <w:marBottom w:val="0"/>
      <w:divBdr>
        <w:top w:val="none" w:sz="0" w:space="0" w:color="auto"/>
        <w:left w:val="none" w:sz="0" w:space="0" w:color="auto"/>
        <w:bottom w:val="none" w:sz="0" w:space="0" w:color="auto"/>
        <w:right w:val="none" w:sz="0" w:space="0" w:color="auto"/>
      </w:divBdr>
    </w:div>
    <w:div w:id="1130322081">
      <w:bodyDiv w:val="1"/>
      <w:marLeft w:val="0"/>
      <w:marRight w:val="0"/>
      <w:marTop w:val="0"/>
      <w:marBottom w:val="0"/>
      <w:divBdr>
        <w:top w:val="none" w:sz="0" w:space="0" w:color="auto"/>
        <w:left w:val="none" w:sz="0" w:space="0" w:color="auto"/>
        <w:bottom w:val="none" w:sz="0" w:space="0" w:color="auto"/>
        <w:right w:val="none" w:sz="0" w:space="0" w:color="auto"/>
      </w:divBdr>
      <w:divsChild>
        <w:div w:id="958873636">
          <w:marLeft w:val="0"/>
          <w:marRight w:val="0"/>
          <w:marTop w:val="0"/>
          <w:marBottom w:val="0"/>
          <w:divBdr>
            <w:top w:val="none" w:sz="0" w:space="0" w:color="auto"/>
            <w:left w:val="none" w:sz="0" w:space="0" w:color="auto"/>
            <w:bottom w:val="none" w:sz="0" w:space="0" w:color="auto"/>
            <w:right w:val="none" w:sz="0" w:space="0" w:color="auto"/>
          </w:divBdr>
          <w:divsChild>
            <w:div w:id="216673261">
              <w:marLeft w:val="0"/>
              <w:marRight w:val="0"/>
              <w:marTop w:val="0"/>
              <w:marBottom w:val="0"/>
              <w:divBdr>
                <w:top w:val="none" w:sz="0" w:space="0" w:color="auto"/>
                <w:left w:val="none" w:sz="0" w:space="0" w:color="auto"/>
                <w:bottom w:val="none" w:sz="0" w:space="0" w:color="auto"/>
                <w:right w:val="none" w:sz="0" w:space="0" w:color="auto"/>
              </w:divBdr>
              <w:divsChild>
                <w:div w:id="44527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56211">
      <w:bodyDiv w:val="1"/>
      <w:marLeft w:val="0"/>
      <w:marRight w:val="0"/>
      <w:marTop w:val="0"/>
      <w:marBottom w:val="0"/>
      <w:divBdr>
        <w:top w:val="none" w:sz="0" w:space="0" w:color="auto"/>
        <w:left w:val="none" w:sz="0" w:space="0" w:color="auto"/>
        <w:bottom w:val="none" w:sz="0" w:space="0" w:color="auto"/>
        <w:right w:val="none" w:sz="0" w:space="0" w:color="auto"/>
      </w:divBdr>
      <w:divsChild>
        <w:div w:id="832836361">
          <w:marLeft w:val="0"/>
          <w:marRight w:val="0"/>
          <w:marTop w:val="0"/>
          <w:marBottom w:val="0"/>
          <w:divBdr>
            <w:top w:val="none" w:sz="0" w:space="0" w:color="auto"/>
            <w:left w:val="none" w:sz="0" w:space="0" w:color="auto"/>
            <w:bottom w:val="none" w:sz="0" w:space="0" w:color="auto"/>
            <w:right w:val="none" w:sz="0" w:space="0" w:color="auto"/>
          </w:divBdr>
          <w:divsChild>
            <w:div w:id="1582256742">
              <w:marLeft w:val="0"/>
              <w:marRight w:val="0"/>
              <w:marTop w:val="0"/>
              <w:marBottom w:val="0"/>
              <w:divBdr>
                <w:top w:val="none" w:sz="0" w:space="0" w:color="auto"/>
                <w:left w:val="none" w:sz="0" w:space="0" w:color="auto"/>
                <w:bottom w:val="none" w:sz="0" w:space="0" w:color="auto"/>
                <w:right w:val="none" w:sz="0" w:space="0" w:color="auto"/>
              </w:divBdr>
              <w:divsChild>
                <w:div w:id="14955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06962">
      <w:bodyDiv w:val="1"/>
      <w:marLeft w:val="0"/>
      <w:marRight w:val="0"/>
      <w:marTop w:val="0"/>
      <w:marBottom w:val="0"/>
      <w:divBdr>
        <w:top w:val="none" w:sz="0" w:space="0" w:color="auto"/>
        <w:left w:val="none" w:sz="0" w:space="0" w:color="auto"/>
        <w:bottom w:val="none" w:sz="0" w:space="0" w:color="auto"/>
        <w:right w:val="none" w:sz="0" w:space="0" w:color="auto"/>
      </w:divBdr>
      <w:divsChild>
        <w:div w:id="569728870">
          <w:marLeft w:val="0"/>
          <w:marRight w:val="0"/>
          <w:marTop w:val="0"/>
          <w:marBottom w:val="0"/>
          <w:divBdr>
            <w:top w:val="none" w:sz="0" w:space="0" w:color="auto"/>
            <w:left w:val="none" w:sz="0" w:space="0" w:color="auto"/>
            <w:bottom w:val="none" w:sz="0" w:space="0" w:color="auto"/>
            <w:right w:val="none" w:sz="0" w:space="0" w:color="auto"/>
          </w:divBdr>
          <w:divsChild>
            <w:div w:id="1857115610">
              <w:marLeft w:val="0"/>
              <w:marRight w:val="0"/>
              <w:marTop w:val="0"/>
              <w:marBottom w:val="0"/>
              <w:divBdr>
                <w:top w:val="none" w:sz="0" w:space="0" w:color="auto"/>
                <w:left w:val="none" w:sz="0" w:space="0" w:color="auto"/>
                <w:bottom w:val="none" w:sz="0" w:space="0" w:color="auto"/>
                <w:right w:val="none" w:sz="0" w:space="0" w:color="auto"/>
              </w:divBdr>
              <w:divsChild>
                <w:div w:id="19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3392">
      <w:bodyDiv w:val="1"/>
      <w:marLeft w:val="0"/>
      <w:marRight w:val="0"/>
      <w:marTop w:val="0"/>
      <w:marBottom w:val="0"/>
      <w:divBdr>
        <w:top w:val="none" w:sz="0" w:space="0" w:color="auto"/>
        <w:left w:val="none" w:sz="0" w:space="0" w:color="auto"/>
        <w:bottom w:val="none" w:sz="0" w:space="0" w:color="auto"/>
        <w:right w:val="none" w:sz="0" w:space="0" w:color="auto"/>
      </w:divBdr>
      <w:divsChild>
        <w:div w:id="1916936050">
          <w:marLeft w:val="0"/>
          <w:marRight w:val="0"/>
          <w:marTop w:val="0"/>
          <w:marBottom w:val="0"/>
          <w:divBdr>
            <w:top w:val="none" w:sz="0" w:space="0" w:color="auto"/>
            <w:left w:val="none" w:sz="0" w:space="0" w:color="auto"/>
            <w:bottom w:val="none" w:sz="0" w:space="0" w:color="auto"/>
            <w:right w:val="none" w:sz="0" w:space="0" w:color="auto"/>
          </w:divBdr>
          <w:divsChild>
            <w:div w:id="423263370">
              <w:marLeft w:val="0"/>
              <w:marRight w:val="0"/>
              <w:marTop w:val="0"/>
              <w:marBottom w:val="0"/>
              <w:divBdr>
                <w:top w:val="none" w:sz="0" w:space="0" w:color="auto"/>
                <w:left w:val="none" w:sz="0" w:space="0" w:color="auto"/>
                <w:bottom w:val="none" w:sz="0" w:space="0" w:color="auto"/>
                <w:right w:val="none" w:sz="0" w:space="0" w:color="auto"/>
              </w:divBdr>
              <w:divsChild>
                <w:div w:id="14064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nnercard.com/" TargetMode="External"/><Relationship Id="rId13" Type="http://schemas.openxmlformats.org/officeDocument/2006/relationships/hyperlink" Target="http://mrangrydog.deviantart.com/art/Checkered-Racing-Flag-535446206" TargetMode="Externa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mailto:aepperson@lcps.net"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nthony.d.epperson@gmail.com" TargetMode="External"/><Relationship Id="rId11" Type="http://schemas.openxmlformats.org/officeDocument/2006/relationships/customXml" Target="ink/ink2.xm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ink/ink3.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heanthonyepperson/Desktop/2020%20Centennial%20Hawks%20XC%20Challeng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5T20:12:10.616"/>
    </inkml:context>
    <inkml:brush xml:id="br0">
      <inkml:brushProperty name="width" value="0.05" units="cm"/>
      <inkml:brushProperty name="height" value="0.05" units="cm"/>
      <inkml:brushProperty name="color" value="#E71224"/>
      <inkml:brushProperty name="ignorePressure" value="1"/>
    </inkml:brush>
    <inkml:brush xml:id="br1">
      <inkml:brushProperty name="width" value="0.05" units="cm"/>
      <inkml:brushProperty name="height" value="0.05" units="cm"/>
      <inkml:brushProperty name="color" value="#FFC114"/>
      <inkml:brushProperty name="ignorePressure" value="1"/>
    </inkml:brush>
    <inkml:brush xml:id="br2">
      <inkml:brushProperty name="width" value="0.05" units="cm"/>
      <inkml:brushProperty name="height" value="0.05" units="cm"/>
      <inkml:brushProperty name="color" value="#333333"/>
      <inkml:brushProperty name="ignorePressure" value="1"/>
    </inkml:brush>
  </inkml:definitions>
  <inkml:trace contextRef="#ctx0" brushRef="#br0">11185 948,'1'-3,"3"-2,1-4,2-1,1-2,1-6,0 1,0-2,1 1,0 0,1 2,-1 5</inkml:trace>
  <inkml:trace contextRef="#ctx0" brushRef="#br0" timeOffset="1">3944 9743,'369'-9,"47"-27,-287 24,168-84,-159 44,-54 28,139-58,-50 24,-3-9,41-12,-38 16,44-25,135-121,-119 82,-120 72,-80 35,0-2,-2-2,0-2,-1 0,5-11,-25 27,239-177,-51 9,-38 48,-11 10,-2 6,-22-12,-101 95,-11 16,0-1,-1 0,-1-2,0 1,-1-2,-1 0,4-11,55-169,44-23,12-1,67-111,-183 314,1 0,0 1,0 0,2 2,0-1,0 2,11-12,27-42,-45 60</inkml:trace>
  <inkml:trace contextRef="#ctx0" brushRef="#br0" timeOffset="2">9245 6257,'60'-103,"-32"28,12-17,47-13,-26 37,-53 55</inkml:trace>
  <inkml:trace contextRef="#ctx0" brushRef="#br0" timeOffset="3">9536 5774,'62'-169,"-3"-36,-3 49,-4 41,79-153,-66 113,-7 16,-1 2,71-160,-50 140,-8-4,-12 6,-9-28,-20-54,23 32,-22 82,-10 0,42-146,-58 249,0 2</inkml:trace>
  <inkml:trace contextRef="#ctx0" brushRef="#br0" timeOffset="4">10682 2454</inkml:trace>
  <inkml:trace contextRef="#ctx0" brushRef="#br0" timeOffset="5">10682 2454,'0'-28,"0"1,1 1,1-2,1 2,0 0,2 0,1-1,0 1,2 1,9-22,93-295,-75 170,-15 97,-15 60</inkml:trace>
  <inkml:trace contextRef="#ctx0" brushRef="#br0" timeOffset="6">10929 1475,'2'-4,"1"-7,1-2</inkml:trace>
  <inkml:trace contextRef="#ctx0" brushRef="#br0" timeOffset="7">10929 1486,'84'-151,"13"-71,-55 125,-13 21,-24 67</inkml:trace>
  <inkml:trace contextRef="#ctx0" brushRef="#br0" timeOffset="8">11300 782,'-1'-5,"0"0,0 0,1 0,-1 0,1 0,0 0,0 0,0 0,1 0,0 0,-1 0,1 0,1 0,-1 0,0 0,1 0,0 1,0-1,0 1,1-1,-1 2,10-21,1 2,1 0,0 1,1 1,1 0,14-11,54-76,40-38,-97 119,-20 17,1 2,-1-1,1 2,0 0,0 0,1 0,-1 1,1 0,0 1,0 0,0 2,0-1,7-1,53-21,108-5,141-7,62 33,908 4,-1174-18,-98 13,0 0,1 1,0 0,-1 3,1 0,0 1,0 1,6 1,25 0,442-1,-311 33,-86-9,176 9,-120-9,0-8,150-10,554-7,-738-9,-95 8</inkml:trace>
  <inkml:trace contextRef="#ctx0" brushRef="#br0" timeOffset="9">16988 156,'302'-11,"-41"2,114 5,-186-18,178 12,-283 8,-38 0,-1 2,0 2,0 2,28 10,29 43,-78-45,-1-4,1 1,1-3,-1-1,1 0,-1-2,1-2,1-1,53 42,-5-6,-58-28,0-2,0 3,-1 0,0 1,0 0,-1 1,0 1,6 7,19 57,-16 31,-22-96,0 1,0-2,1 0,0 1,0-1,1 0,0 0,1 0,0 0,0-2,3 6,-3-6,0 0,-1 1,1 0,-1 0,0-1,-1 1,0 0,0 1,-1-2,1 2,-2 0,1-1,-1 2,1-1,7 368,-47-182,29-159,2 19,11-49</inkml:trace>
  <inkml:trace contextRef="#ctx0" brushRef="#br0" timeOffset="10">19510 1541,'1'328,"25"-147,-17 17,-9 547,-19-503,10-68,3 65,8-225,1-2,0 1,1-1,0 1,0-1,1-1,1 0,-1 1,6 6,27 67,-30-47,0 0,-3 1,0 1,-2-2,-1 2,-2 0,-2 29,1 9,0-70,0-2,0 0,0 0,-1 1,0-1,0 0,0 0,-1 1,1-2,-1 1,0-1,-1 1,1-1,-1-1,0 2,-28 51,23-30,7-19,0 1,0 1,-1-1,0-1,-1 0,1 1,-1-2,0 2,-1-2,0 1,0-2,0 2,0-2,-1 0,0 0,0-1,0 0,-1 0,0 0,1-1,-6 2,-155 8,130-12,26-2</inkml:trace>
  <inkml:trace contextRef="#ctx0" brushRef="#br0" timeOffset="11">18170 4785,'36'-11,"195"-3,-13-8,115-41,-207 53,-22-5,-94 13</inkml:trace>
  <inkml:trace contextRef="#ctx0" brushRef="#br0" timeOffset="12">11864 5345,'26'-34,"-17"23,1 1,0 0,1 0,0 1,0 0,0 2,1 0,0 0,0 1,1 1,117-54,-96 45,-1-3,0-1,-1-2,0-3,6-7,51-49,56-59,52-3,-99 52,23-11,-66 54,1 1,2 4,35-17,41 26,-118 27,1 1,0 2,0-1,0 2,0 0,0 2,0 0,11 4,63 71,21 17,-14-26,8 26,21 68,-73-76,38 25,-2-40,49 1,-13-64,-78-8,1600 1,-1575-42,-36 12,67-75,6-34,-92 130,0-1,0 1,1 0,0 3,0 0,0 1,0 1,1 1,-1 2,7 0,26-4,185-9,-25 4,12 39,39-13,-132 13,67 7,-177-36,-13 0</inkml:trace>
  <inkml:trace contextRef="#ctx0" brushRef="#br0" timeOffset="13">11900 5324,'-78'10,"-108"-10,183-2,-1 1,0 0,0-2,1 2,-1-1,1-1,0 1,-1-2,1 1,0 1,0-2,1 0,-1 1,0-1,1 0,0 0,0 1,-2-5,-17-24,-66-102,15-19,15 60,1-28,-28-39,79 145,0 0,-1 0,-1 1,1 1,-2-1,1 0,-2 2,1 1,-2-3,-38-66,11 0,24 64,0 0,1 0,1-2,0-1,1 1,0-1,2-1,-1 0,0-7,-39-92,-15 33,22-6,37 81,0 0,-1-1,0 1,0 0,-1 1,0 0,-1 0,0 1,-7-8,-50-95,27-9,30 109</inkml:trace>
  <inkml:trace contextRef="#ctx0" brushRef="#br0" timeOffset="14">10374 3136,'-7'-201,"-2"15,6 151,2 0,0 0,2 0,1 1,1-1,1 0,2-4,33-82,23-244,-27 244,56-99,-61 162,-14 30,-2 0,-1-1,-1-1,-1 0,7-28,-13 39,0 0,1 1,0-1,1 1,1 1,0-1,1 2,0 0,1 0,1 1,0 0,1 1,0 2,12-19,-1-1,-1 0,-1-2,-1-1,8-22,45-75,-41 76,-1-2,-2-1,-3-1,17-56,-31 85,-7 22,0 0,-1 0,0 1,0-2,0 0,-1 1,0-1,0 0,-1-1,0 1,-1 0,0-1,0 1,-1 0,0-1,0 1,-1-2,0 2,0 0,-1-1,0 1,-1 0,0 0,0 0,-1 2,1-2,-2 1,1 0,-3-3,-6 0,-1 3,-1-1,1 1,-1 1,0 1,0 1,-1-1,1 4,-1-1,0 0,0 3,0 0,-13 1,-9-4,-258-2,96 68,181-71,13 1</inkml:trace>
  <inkml:trace contextRef="#ctx0" brushRef="#br0" timeOffset="15">10409 3190,'3'0,"0"-2,-4-6,-2-4,-3 1,-3 0,1 1</inkml:trace>
  <inkml:trace contextRef="#ctx0" brushRef="#br0" timeOffset="16">10409 3190,'0'-3,"0"-5,-1-3,-3 0,-1 0,-2-2,0 1</inkml:trace>
  <inkml:trace contextRef="#ctx0" brushRef="#br0" timeOffset="17">10435 90,'-163'15,"-110"-9,151-9,-205 15,152 13,-150-4,256-20,-184-18,124-21,-202 37,-28-9,-393 10,741 0,0 0,0-1,0-1,0 1,1-1,-1-2,0 2,1-3,-1 0,1 0,-9-7,12 5</inkml:trace>
  <inkml:trace contextRef="#ctx0" brushRef="#br0" timeOffset="18">3979 9513,'-34'157,"-16"-15,-15 160,57-253,8-41,-1-1,1 1,-1-1,-1 1,1-1,-1 1,0-1,0-1,-1 2,0-2,0 0,0 2,-1-2,1 0,-1-1,0 2,-1-2,-3 5,-4-3</inkml:trace>
  <inkml:trace contextRef="#ctx0" brushRef="#br0" timeOffset="19">3662 10272,'3'0,"2"0,3 1,2 2,1 0,0 2,0-1,1 0,0 1,-1-3,0 3,-3-1</inkml:trace>
  <inkml:trace contextRef="#ctx0" brushRef="#br0" timeOffset="20">3697 10172,'0'-2,"3"-1,2 2,3-2,3 2,2 0,1 1,-2 0,0 0,-3 0</inkml:trace>
  <inkml:trace contextRef="#ctx0" brushRef="#br0" timeOffset="21">3750 10074,'1'0,"4"0,3 0,1 0,0-3,0 1</inkml:trace>
  <inkml:trace contextRef="#ctx0" brushRef="#br0" timeOffset="22">3767 9964,'0'-5,"2"0,1 1,3-1,1 3,2 0,4 1,-2 1</inkml:trace>
  <inkml:trace contextRef="#ctx0" brushRef="#br0" timeOffset="23">3785 9821,'2'0,"3"0,2 0,3 0,2 0,0 0,-1 0,0 0,-3 0</inkml:trace>
  <inkml:trace contextRef="#ctx0" brushRef="#br0" timeOffset="24">3811 9666,'0'-1,"3"-2,3 1,4-1,3 4,1 1,1-1,-2 1,-1 0,-1-1,-1-1,-2 0</inkml:trace>
  <inkml:trace contextRef="#ctx0" brushRef="#br0" timeOffset="25">3838 9545,'0'-1,"1"-2,3 1,1-1,4 2,1 1,2-1,2 1,0 0,0 0,-2 2,-1 1,-3 1,-2 0</inkml:trace>
  <inkml:trace contextRef="#ctx0" brushRef="#br1" timeOffset="26">6995 67,'-189'14,"152"-9,1-1,-1-2,1-2,-1-2,1-2,-19-6,-4 0,0 3,0 3,-38 5,65-1,-389 0,233 45,-65-1,-12-11,-558-34,275-1,278-18,40-12,-587 17,530 18,-79-6,-42-80,77 58,-176 26,371 18,34 40,-3 28,100-81,0 0,1 1,-1-1,1 1,0 1,1-2,-1 1,1 1,1 1,-1-2,1 1,0 0,0 1,1-1,0 0,0 1,0 1,-8 42,-6-2,-8 74,21-66,7 53,12-61,-13-40</inkml:trace>
  <inkml:trace contextRef="#ctx0" brushRef="#br1" timeOffset="27">107 782,'-3'61,"-2"1,-2-2,-13 60,7-46,9-31,1-1,2 1,1-1,2 0,4 24,-2-1,23 115,-16-6,-14 38,-4 140,-4 12,11-353</inkml:trace>
  <inkml:trace contextRef="#ctx0" brushRef="#br1" timeOffset="28">72 2839,'2'1,"1"2,-1-1,0 1,0-1,0 1,0-1,0 1,0 0,-1 0,1 0,-1 0,1 1,-1-1,0 0,0 1,0-1,-1 1,1 0,-1 0,1-2,-1 2,0 0,0-1,0 1,-1 0,1 0,-1-1,0 1,0 0,1 6,0 5,1 56,-3-1,-2-1,-3 1,-4 14,-21 98,15-15,-9 172,26 628,13-706,20-75,4-18,-22 96,8-98,-20-52,-3-97</inkml:trace>
  <inkml:trace contextRef="#ctx0" brushRef="#br1" timeOffset="29">124 6181,'-8'309,"8"175,-9-211,16 17,-6-278,1 0,0 1,0-1,1 0,0 0,1-1,0 2,1-2,-1-1,2 1,-1 0,3 2,47 120,4 75,9-14,-47-131,21 106,-39-152,0 1,2-1,-1-1,2 2,0-2,0-1,1 1,4 5,13 33,52 92,-13-19,-53-101,4 18,1-3,2 0,1 0,1-2,20 29,1-5,-28-41,2-1,0 0,1-1,1 0,0-1,2-1,10 8,-24-24,1 1,0-1,0 1,0-2,0 0,0 0,0 1,0-1,1-1,-1 0,0 0,0 0,0-1,1-1,-1 1,0 0,0-2,0 2,-1-1,2-2,0-2</inkml:trace>
  <inkml:trace contextRef="#ctx0" brushRef="#br1" timeOffset="30">4164 9590,'256'0,"-248"0</inkml:trace>
  <inkml:trace contextRef="#ctx0" brushRef="#br1" timeOffset="31">4446 9590,'347'-1,"-219"-39,-18 1,23-22,103 6,-122 21,125-104,-71 56,-132 57,1 2,0 2,2 3,26-10,116-45,158-55,-330 126,7-1,0 0,0-2,0 0,0-2,-1 0,0-2,0 1,-1-1,3-4,143-99,-61 61,-72 29,1 0,1 2,1 2,0 0,1 3,7 0,71-69,-58 36,-42 41</inkml:trace>
  <inkml:trace contextRef="#ctx0" brushRef="#br1" timeOffset="32">7462 8336,'95'-66,"119"-73,-114 43,-22 0,18 33,136-166,-167 117,10-27,-15 9,28-22,22-61,-3 23,-28 31,74-97,-68 121,84-115,-3-32,-72 51,-82 194,-5 15,0-1,1 1,1 0,1 1,0 1,1 0,9-11,5-5,-2 0,-1-3,-1 1,-1-4,2-10,39-79,-12-11,9-59,-45 169,27-106,-16 18,-24 119,0-1,0 1,0 0,0 0,0-1,0 1,-1 0,1 0,0 1,0-2,-1 1,1 0,-1 0,1-1,0 2,-1-1,0 0,1 1,-1-1,1-1,-1 2,0-1,0 0,1 1,-1-1,0 1,0 0,0-2,1 2,-1-1,0 1,0 0,0 0,0 0,0 0,0-1,0 1,1 0,-1 0,0 1,0-1,0 0,0 0,0 0,0 1,0-1,1 0,-1 2,0-2,0 0,0 1,1 0,-1-1,0 1,-54 24,55-23,-19 10,1 3,0 0,1 1,0 0,1 3,1 0,0 1,-4 8,-27 40,0 28,-59 38,43-50,48-69</inkml:trace>
  <inkml:trace contextRef="#ctx0" brushRef="#br1" timeOffset="33">7621 5972,'94'-20,"104"-42,-26-12,44 13,-36 6,-56-41,68-67,-5 29,-163 119,0 0,-1-2,-1-2,0 1,-1-4,-1 0,-1-1,0 0,-1-2,-2-1,14-27,43-71,20 14,-54 73,-27 28</inkml:trace>
  <inkml:trace contextRef="#ctx0" brushRef="#br1" timeOffset="34">7586 5961,'-118'88,"107"-78,1 0,1 1,0 1,0-1,1 1,0 2,0-2,1 2,1 0,0 1,1-1,-3 10,4-6,0-2,-1 2,-1-2,0 0,-1-1,0 1,0-1,-2 0,1-1,-2-1,1 0,-1-1,-1 1,0-2,0 0,-1-1,0 0,-1-1,0 0,-137 69,110-66,21-9,0 2,1 1,0 1,0 1,0 1,1 1,-6 4,-81 97,-70 72,16-36,74-97,52-31</inkml:trace>
  <inkml:trace contextRef="#ctx0" brushRef="#br1" timeOffset="35">4137 9216,'14'0,"0"0,-1 0,1-1,-1-2,1 1,-1-2,0-1,0 0,9-5,187-100,-112 68,60-32,-51-4,-77 54,0-2,-2-2,-1 0,-1-3,4-8,32-36,132-141,-82 77,31-112,-54 144,40-49,17-7,23 18,-115 102,66-76,-55 7,-56 102,-1 0</inkml:trace>
  <inkml:trace contextRef="#ctx0" brushRef="#br1" timeOffset="36">1924 9941,'48'-18,"174"-62,-43 1,0 21,80-39,-104 24,0 7,-106 49,2 2,-1 4,1 1,1 3,21 2,-59 4,39 0,-40 1,-1 1,1-2,0 0,-1-1,1-1,-1 0,0-1,12-6,151-62,-67 30,84-14,-183 53</inkml:trace>
  <inkml:trace contextRef="#ctx0" brushRef="#br1" timeOffset="37">989 9535,'10'0,"0"1,1 2,-1-1,0 1,0 0,0 2,-1-1,1 2,-1-1,0 2,0-1,-1 1,1 1,-1 1,-1-1,4 5,-3-6,0 1,0-1,0-1,1 1,0-1,0-1,0 0,0-1,0-1,1 0,9 2,22 10,110 36,-7 13,-131-58,-1-1,1 0,0-2,0 0,0-1,0 1,0-2,1-1,3-1,32 3,-17 2,-10-4,1 3,0 0,-1 2,0 2,0 0,11 6,-6-1,-17-9</inkml:trace>
  <inkml:trace contextRef="#ctx0" brushRef="#br1" timeOffset="38">1500 10822,'-17'-84,"15"79,0 1,0-1,0 0,1 0,-1 0,1 0,0 0,0 0,0 0,1 1,-1-1,1 0,0-2,0 2,1 0,-1 0,1 0,0 0,0 0,0 0,1 0,-1 0,1 0,0 0,0 2,0-2,3-3,119-111,7 23,2-30,7 18,29 20,-36 39,-31 18,88-51,-46 51,96-69,-82 63,-127 30,-23 7,0-1,0-1,0 0,0 0,0-1,0 0,0-1,-1 0,0 0,1-1,-1 0,4-5,-3 4,0 0,1 1,-1 1,1-1,0 1,0 1,0 0,0 1,0 0,6 1,13-5,128-36,-130 27,-1 0,2 3,-1 1,2 1,-1 3,1 1,-1 1,1 1,0 1,1 3,-1 2,180 60,-157-52,-41-8</inkml:trace>
  <inkml:trace contextRef="#ctx0" brushRef="#br1" timeOffset="39">1518 10854,'3'3,"-1"0,1 0,-1 1,0-1,0 0,0 1,0-1,0 1,0 1,-1-1,0-1,1 2,-1-1,0 0,-1 1,1-1,0 3,0-2,21 239,7 25,-3-35,-4-63,14 16,-9-35,-17-109,-1 1,-2 1,-2 0,-1 0,-2 6,-1 7,2 0,2 0,3 0,1-2,11 40,-7 71,-11-138,-3-21,1 2,0 0,0 0,1 0,0 0,0 0,1-1,0 1,1 0,-1-1,1-1,1 1,-1 0,1-1,1 1,-1-1,1 0,0 0,1-2,-1 2,3 0,76 51,12-10,104 71,-77-36,-49-53,-71-23</inkml:trace>
  <inkml:trace contextRef="#ctx0" brushRef="#br1" timeOffset="40">2453 13614,'-18'211,"1"163,17 481,19-671,7 119,-19 52,-7 288,0-634</inkml:trace>
  <inkml:trace contextRef="#ctx0" brushRef="#br2" timeOffset="41">2470 16628,'-8'192,"-3"3,7-161,0 1,2 0,2 0,0 0,2 0,2 13,2 89,-6-92,-2-16,2 0,1-1,1 1,1 0,1-1,2 7,16 163,-22-138,3-1,1-1,3 1,6 22,21 166,-34-233</inkml:trace>
  <inkml:trace contextRef="#ctx0" brushRef="#br2" timeOffset="42">2541 18430,'-9'383,"18"-99,2-82,-2 33,-11-147,-5 208,-7-110,7 59,8-150,-1 566,1-653,0 0,0 1,0-1,1 0,0-1,0 2,0-1,1-1,0 0,0 1,1-2,-1 2,1-2,1 0,-1 0,1 1,-1-1,1-1,1 0,-1 0,1 0,4 2,108 190,-42-132,-63-55,-1 0,0 1,0 0,0 2,-1-1,-1 1,0 1,0 1,-1 0,-1-1,0 3,5 11,39 67,-36-67,-11-18,0-2,1 2,-1-1,2 0,-1-2,1 2,0-2,0 0,1 0,-1-1,5 2,96-11,112 23,-101-5,-97-15</inkml:trace>
  <inkml:trace contextRef="#ctx0" brushRef="#br2" timeOffset="43">3529 21982,'299'0,"-293"0,-1 0,1 0,0 2,-1-1,1 0,-1 0,0 2,1-1,-1 1,0-1,0 2,0 0,-1 0,1-1,0 1,-1 1,0-1,0 1,0 1,0-1,-1 0,0 1,0-1,0 1,0 1,-1-1,1 1,109 330,-88-234,-22-89,-1-1,2 0,0 0,0-1,0 1,1-1,1 1,0-2,0 0,1 0,0 1,1-1,0-1,98 97,5-5,34-26,41-16,36-49,-50-54,13 9,-136 34,63-15,131-56,-93 2,-13 47,438 23,-547-3,0-2,1-1,-2-2,1-1,-1-2,0-1,-1-2,0 0,4-5,27-20,-45 28,1 1,0 1,0 1,0-1,1 2,0 1,0 0,0 2,1-1,9 0,3 3,111-27,-121 23,1 0,0 0,0 3,0-1,0 2,1 1,-1 0,15 4,24-2,-26-2,1-1,-1-1,1-3,-1-2,0-1,23-11,24-15,-63 23,1 2,0 1,0 0,0 1,1 0,0 3,0-1,0 1,5 1,101-54,-60 20,113-49,-27 19,-22 28,271 29,-288 58,88 48,-46-20,20-26,-25-35,-138-15</inkml:trace>
  <inkml:trace contextRef="#ctx0" brushRef="#br2" timeOffset="44">14897 20377,'78'-44,"-51"22,-23 19,1-1,-1 2,0-2,0 0,0 1,0-1,-1-1,1 1,-1-1,0 0,0 0,0 0,-1 0,1 0,-1-1,0 1,0-1,-1 0,1 1,-1-2,0 1,0 0,-1 0,1-1,-1 1,0 0,-1 0,0-3,1 3,-1-1,1 1,-2 0,1 0,0 1,-1-1,0-1,0 2,0 0,0-1,-1 1,0 0,0 0,0 0,0 1,-1-1,1 2,-1-1,0 0,0 0,0 1,0 0,-1-1,1 2,-1 0,1 0,-4-1,-143-71,88 66,0 3,55 5</inkml:trace>
  <inkml:trace contextRef="#ctx0" brushRef="#br2" timeOffset="45">7119 21608,'2'2,"0"0,0 1,-1-1,1 1,-1-1,1 1,-1-1,0 1,1 0,-1 0,0-1,-1 2,1-1,0 0,-1 0,1 1,-1-2,0 2,0-1,0 0,0 1,0-2,0 2,-1-2,1 2,-2 1,2 5,0-4,1-1,0 2,0-1,0-1,0 1,1-1,0 1,0-1,0 0,0 0,1 0,0 0,0 0,0 0,0-1,0 1,1-1,1 1,10 16,-8-16,0 0,0 0,1 0,-1-1,1-1,-1 0,1 1,0-3,0 1,0-1,0 1,0-1,0-1,0 0,1-1,-1-1,0 1,2-1,27-1,157-20,266 24,-308 13,59 15,-58-17,-60 19,232-29,-315-2,1 0,-1 0,0-1,0 0,0-2,0 1,0-1,0 0,0-2,-1 1,0-2,1 1,-2-2,1 0,0-1,1 2,-1 0,1 1,0 0,1 0,-1 1,1 1,0 0,-1 1,1 0,0 1,0 1,0 0,0 1,0 1,8 1,31 0,233 21,-90 8,124-33,-8-44,-91 32,-5-18,-140 10,94-14,153 4,-70 31,-243-3,0 2,0-1,-1-2,1 1,0 0,-1-1,0-1,0 1,0-1,0 0,0-1,-1 0,0 0,3-4,48-43,98-33,-1 38,-31-20,142-84,-151 90,-67 33,1 3,1 1,46-14,-56 26,-1-5,0-1,-1 0,-1-4,2-3,165-99,-37 18,-154 101,124-84,-42 14,60-39,-59 64,78-21,-157 66,1-2,-1 1,-1-3</inkml:trace>
  <inkml:trace contextRef="#ctx0" brushRef="#br2" timeOffset="46">9685 22411,'493'-1,"-225"-41,41 1,-30 26,-249 16,-21 0,1-1,-1 1,1-2,0 1,-1-1,1-2,-1 1,0-1,1 0,2-2,2-2,0 1,0 0,0 2,1 0,-1 1,1 1,-1 0,6 2,41-8,3 1,78-25,-37-1,29-18,38-16,132-33,-163-10,-120 93,1 1,1 1,0 2,1 1,-1 0,2 2,20-3,33-16,141-74,-39 0,-17 6,8-3,-31-1,-99 65,102-35,47-19,-166 77,0-2,0-1,-2-2,1-1,-2-1,0-1,-1-1,-3 3,0 0,0 2,1 2,1-1,0 2,1 2,0-1,0 2,1 1,14-3,110-36,-49 11,32-20,23-142,-107 174,-36 25</inkml:trace>
  <inkml:trace contextRef="#ctx0" brushRef="#br2" timeOffset="47">7118 21608,'-2'0,"0"2,0-1,-1 0,1-1,-1 1,1-1,0 0,-1 0,1 0,-1 0,1 0,0 0,-1-1,1 1,-1-1,1 0,0 1,0-2,-1 1,1-1,0 0,0 1,0 0,0-2,0 2,1-1,-1-1,0 1,1 0,-1 0,1-1,-1 1,1-2,0 2,0-1,0 1,0-1,1 0,-1 0,0 1,1-2,0 1,0 0,-1 0,1 1,1-5,-2 6,-54-82,23 46,25 30,0 1,0-1,0 2,-1 0,1 0,-1 0,0 2,0-1,0 2,0-2,-1 3,1-2,-1 2,-33-12,-131-66,-15 10,36 44,9 20,116 8,1-2,-1-2,0-2,0-1,1-1,0-1,0-1,-11-7,18 6,0 3,-1 0,0 2,0 0,1 2,-1 1,0 1,-11 3,-30-2,-179-3,142-19,-135 7,0-27,-85 37,237-17,-285 19,126 23,1 5,-55-22,140-17,145 9,0-2,1 0,-1 0,1-2,0 1,0 0,1-2,-1 1,1-1,1 0,-1-1,1 0,0-1,0 0,-2-3,0-1,1-1,0 1,1-1,0-1,1 1,1-1,0 0,2 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5T20:12:10.664"/>
    </inkml:context>
    <inkml:brush xml:id="br0">
      <inkml:brushProperty name="width" value="0.05" units="cm"/>
      <inkml:brushProperty name="height" value="0.05" units="cm"/>
      <inkml:brushProperty name="color" value="#333333"/>
      <inkml:brushProperty name="ignorePressure" value="1"/>
    </inkml:brush>
  </inkml:definitions>
  <inkml:trace contextRef="#ctx0" brushRef="#br0">558 0,'-35'1,"-174"49,129 9,-2 33,-6-28,34-10,44-47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5T20:12:10.665"/>
    </inkml:context>
    <inkml:brush xml:id="br0">
      <inkml:brushProperty name="width" value="0.05" units="cm"/>
      <inkml:brushProperty name="height" value="0.05" units="cm"/>
      <inkml:brushProperty name="color" value="#333333"/>
      <inkml:brushProperty name="ignorePressure" value="1"/>
    </inkml:brush>
  </inkml:definitions>
  <inkml:trace contextRef="#ctx0" brushRef="#br0">45 1407,'-2'3,"1"-2,-1 2,0-1,0 1,1-1,-1 1,1-1,0 1,0-1,0 2,0-2,0 1,0 0,0 0,1 1,-1-2,1 2,0-2,-1 2,1-1,1 0,-1 0,0 1,0-2,1 2,0-2,-1 2,1 5,-1 539,0-535</inkml:trace>
  <inkml:trace contextRef="#ctx0" brushRef="#br0" timeOffset="1">27 2089,'-6'243,"-4"-69,0 489,28-435,-9-82,-1 42,-7 140,26-173,-15-137,-6-15</inkml:trace>
  <inkml:trace contextRef="#ctx0" brushRef="#br0" timeOffset="2">27 1452,'0'-6,"1"0,-1-1,1 3,0-3,0 2,0-1,1 1,-1-1,1 1,0 0,0-1,1 1,-1 0,1 1,0-1,0 0,0 1,1 0,-1 1,1-1,0 0,0 0,0 2,0-2,0 2,0-1,1 2,-1-1,1 0,-1 0,1 2,0-1,-1-1,1 2,177-20,463 22,-521 19,266 45,-198-44,5-4,-17 3,-167-19</inkml:trace>
  <inkml:trace contextRef="#ctx0" brushRef="#br0" timeOffset="3">2038 1452,'271'23,"-41"-25,-126 32,74 5,2 15,-112-4,-65-43,0 0,0 1,0 0,0 0,-1-1,0 2,1-1,-1 1,0-1,-1 1,1 0,-1-1,1 1,-1 0,0 0,0 0,-1 0,1 0,-1-1,0 3,0-2,-1 0,1 0,-2 5,3 21,18 188,2 9,-12-16,-11-134,9 317,0-115,-4 240,-3-506,-1 11,1 0,1 0,1-2,0 2,2 0,0-1,1 0,2 2,8 29,-12-49</inkml:trace>
  <inkml:trace contextRef="#ctx0" brushRef="#br0" timeOffset="4">3194 4003,'0'9,"0"1,1-2,0 2,1-1,-1 0,1 1,1-1,-1-1,1 1,1 0,-1-2,1 2,0-2,1 1,-1-1,1 1,0-2,1 2,0-2,38 47,2-3,1-2,2-3,25 16,67 20,-106-70,0-1,1-3,0 0,-1-4,1-1,1-2,18-4,29 3,33 13,79 25,-39-3,115-30,-146-32,-40-24,3-20,-73 62,-1-1,0-1,0 0,-1-2,0 0,-1-1,7-11,40-61,49-140,-67 86,8-66,0-93,-46 275,0-1,-1 1,-1-1,-1 1,-1-2,-1 1,0 0,-1-45,0 20,0 38</inkml:trace>
  <inkml:trace contextRef="#ctx0" brushRef="#br0" timeOffset="5">5557 1,'-35'249,"35"155,9-136,9-6,-19 113,-7-171,-1-14,9 141,28-127,-19 123,-11-207,-25 50,24-153</inkml:trace>
  <inkml:trace contextRef="#ctx0" brushRef="#br0" timeOffset="6">5398 22,'2'0,"3"0,4 0,2 0,0 0,2 0,1 0,3 0,2 0,3 0,0 0,-3 1,-2 2,-2 2,1 1,4 5,0 2,-3-2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2020 Centennial Hawks XC Challenge.dotx</Template>
  <TotalTime>31</TotalTime>
  <Pages>3</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CharactersWithSpaces>
  <SharedDoc>false</SharedDoc>
  <HLinks>
    <vt:vector size="6" baseType="variant">
      <vt:variant>
        <vt:i4>2949227</vt:i4>
      </vt:variant>
      <vt:variant>
        <vt:i4>0</vt:i4>
      </vt:variant>
      <vt:variant>
        <vt:i4>0</vt:i4>
      </vt:variant>
      <vt:variant>
        <vt:i4>5</vt:i4>
      </vt:variant>
      <vt:variant>
        <vt:lpwstr>http://runnercard.com/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Anthony Epperson</cp:lastModifiedBy>
  <cp:revision>6</cp:revision>
  <cp:lastPrinted>2017-09-13T21:06:00Z</cp:lastPrinted>
  <dcterms:created xsi:type="dcterms:W3CDTF">2021-03-14T17:00:00Z</dcterms:created>
  <dcterms:modified xsi:type="dcterms:W3CDTF">2021-03-15T20:15:00Z</dcterms:modified>
</cp:coreProperties>
</file>